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0F7FC" w14:textId="5216898F" w:rsidR="005A2A5D" w:rsidRDefault="006C15A6" w:rsidP="002C296E">
      <w:pPr>
        <w:pStyle w:val="BodyText"/>
      </w:pPr>
      <w:r>
        <w:rPr>
          <w:noProof/>
        </w:rPr>
        <w:drawing>
          <wp:anchor distT="0" distB="0" distL="114300" distR="114300" simplePos="0" relativeHeight="251645438" behindDoc="1" locked="0" layoutInCell="1" allowOverlap="1" wp14:anchorId="4A48EC19" wp14:editId="3F85AF0F">
            <wp:simplePos x="0" y="0"/>
            <wp:positionH relativeFrom="column">
              <wp:posOffset>-358140</wp:posOffset>
            </wp:positionH>
            <wp:positionV relativeFrom="paragraph">
              <wp:posOffset>912495</wp:posOffset>
            </wp:positionV>
            <wp:extent cx="6830060" cy="4752975"/>
            <wp:effectExtent l="0" t="0" r="8890" b="9525"/>
            <wp:wrapTight wrapText="bothSides">
              <wp:wrapPolygon edited="0">
                <wp:start x="0" y="0"/>
                <wp:lineTo x="0" y="21557"/>
                <wp:lineTo x="21568" y="21557"/>
                <wp:lineTo x="21568" y="0"/>
                <wp:lineTo x="0" y="0"/>
              </wp:wrapPolygon>
            </wp:wrapTight>
            <wp:docPr id="52" name="Picture 52" descr="Divers removing urchins from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vers removing urchins from a reef"/>
                    <pic:cNvPicPr/>
                  </pic:nvPicPr>
                  <pic:blipFill rotWithShape="1">
                    <a:blip r:embed="rId13" cstate="print">
                      <a:extLst>
                        <a:ext uri="{28A0092B-C50C-407E-A947-70E740481C1C}">
                          <a14:useLocalDpi xmlns:a14="http://schemas.microsoft.com/office/drawing/2010/main" val="0"/>
                        </a:ext>
                      </a:extLst>
                    </a:blip>
                    <a:srcRect l="5528" r="13626"/>
                    <a:stretch/>
                  </pic:blipFill>
                  <pic:spPr bwMode="auto">
                    <a:xfrm>
                      <a:off x="0" y="0"/>
                      <a:ext cx="6830060"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20E">
        <w:rPr>
          <w:noProof/>
          <w:lang w:eastAsia="en-AU"/>
        </w:rPr>
        <mc:AlternateContent>
          <mc:Choice Requires="wps">
            <w:drawing>
              <wp:anchor distT="0" distB="0" distL="114300" distR="114300" simplePos="0" relativeHeight="251648512" behindDoc="0" locked="1" layoutInCell="1" allowOverlap="1" wp14:anchorId="7685CAFD" wp14:editId="6D9ADFCF">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88984"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14DEB8B4" wp14:editId="3F60924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C4356"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76D8932B" wp14:editId="6D92CF9B">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3F967"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80256" behindDoc="0" locked="1" layoutInCell="1" allowOverlap="1" wp14:anchorId="3433583B" wp14:editId="30CCB111">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C962A" id="Multi2" o:spid="_x0000_s1026"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9232" behindDoc="0" locked="1" layoutInCell="1" allowOverlap="1" wp14:anchorId="37B1A6A7" wp14:editId="35532777">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39FFB" id="Multi1" o:spid="_x0000_s1026"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1280" behindDoc="0" locked="1" layoutInCell="1" allowOverlap="1" wp14:anchorId="521DCF0E" wp14:editId="5C9D2938">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3BCD4" id="OverlayLeft" o:spid="_x0000_s1026"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82304" behindDoc="0" locked="1" layoutInCell="1" allowOverlap="1" wp14:anchorId="14434115" wp14:editId="7324802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816E2" id="OverlayRight" o:spid="_x0000_s1026"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5A54EA26" wp14:editId="06A7A46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B4412"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685B9D4C" wp14:editId="1DAE5330">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F16E4"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43BA2577" wp14:editId="573C1594">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331ED" id="TriangleBottomACI" o:spid="_x0000_s1026"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3714B651" wp14:editId="30A31C5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D9D04"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7C820F90" wp14:editId="249BF3BC">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1A467"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797391 [3207]" stroked="f">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5C78358A" wp14:editId="45A812C8">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66CC4" w14:textId="77777777" w:rsidR="008D4D17" w:rsidRPr="00271B90" w:rsidRDefault="00B8523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8358A" id="_x0000_t202" coordsize="21600,21600" o:spt="202" path="m,l,21600r21600,l21600,xe">
                <v:stroke joinstyle="miter"/>
                <v:path gradientshapeok="t" o:connecttype="rect"/>
              </v:shapetype>
              <v:shape id="CoverStatus" o:spid="_x0000_s1026"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AAZQIAADY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" filled="f" stroked="f" strokeweight=".5pt">
                <v:textbox inset="20mm,0,1mm,0">
                  <w:txbxContent>
                    <w:p w14:paraId="28D66CC4" w14:textId="77777777" w:rsidR="008D4D17" w:rsidRPr="00271B90" w:rsidRDefault="00B8523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5136" behindDoc="0" locked="1" layoutInCell="1" allowOverlap="1" wp14:anchorId="5437B247" wp14:editId="77BF1E43">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DC4C5" w14:textId="67EB80A5" w:rsidR="008D4D17" w:rsidRPr="00455A7E" w:rsidRDefault="002B41B9"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B247" id="CoverProjectBar" o:spid="_x0000_s1028" type="#_x0000_t202" alt="Title: Decorative Cover Shape" style="position:absolute;margin-left:28.3pt;margin-top:716.55pt;width:538.6pt;height: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" fillcolor="#201547" stroked="f" strokeweight=".5pt">
                <v:textbox inset="10mm,0,10mm,0">
                  <w:txbxContent>
                    <w:p w14:paraId="2C1DC4C5" w14:textId="67EB80A5" w:rsidR="008D4D17" w:rsidRPr="00455A7E" w:rsidRDefault="002B41B9"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79F8F3B0" wp14:editId="5EA990CF">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C8AEB"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442EACC5" wp14:editId="4EC437F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5E878"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0B5630D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98619B0" w14:textId="77777777" w:rsidTr="00D838A7">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489C25299EC4CEF9663E808E7871858"/>
              </w:placeholder>
            </w:sdtPr>
            <w:sdtContent>
              <w:p w14:paraId="049BE3ED" w14:textId="77777777" w:rsidR="00D838A7" w:rsidRDefault="00D838A7" w:rsidP="00D838A7">
                <w:pPr>
                  <w:pStyle w:val="Title"/>
                </w:pPr>
                <w:r>
                  <w:t>Ecosystem and Edible Urchins Worksheets</w:t>
                </w:r>
              </w:p>
              <w:p w14:paraId="6B83A355" w14:textId="77777777" w:rsidR="00D838A7" w:rsidRDefault="00D838A7" w:rsidP="00D838A7">
                <w:pPr>
                  <w:pStyle w:val="Subtitle"/>
                </w:pPr>
                <w:bookmarkStart w:id="0" w:name="myBookmark"/>
                <w:bookmarkEnd w:id="0"/>
              </w:p>
              <w:p w14:paraId="341DE279" w14:textId="77777777" w:rsidR="00512DFB" w:rsidRPr="00CB1FB7" w:rsidRDefault="00000000" w:rsidP="00CD4964">
                <w:pPr>
                  <w:pStyle w:val="Subtitle"/>
                </w:pPr>
              </w:p>
            </w:sdtContent>
          </w:sdt>
        </w:tc>
      </w:tr>
    </w:tbl>
    <w:p w14:paraId="28947E0F" w14:textId="77777777" w:rsidR="00D73B6C" w:rsidRDefault="00D73B6C"/>
    <w:p w14:paraId="63B4C882"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153BF675" wp14:editId="386A998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64A4517" w14:textId="77777777" w:rsidTr="00AA4BE4">
                              <w:trPr>
                                <w:trHeight w:hRule="exact" w:val="964"/>
                                <w:tblCellSpacing w:w="71" w:type="dxa"/>
                              </w:trPr>
                              <w:tc>
                                <w:tcPr>
                                  <w:tcW w:w="1204" w:type="dxa"/>
                                  <w:vAlign w:val="bottom"/>
                                </w:tcPr>
                                <w:p w14:paraId="1A7D47AD" w14:textId="77777777" w:rsidR="008D4D17" w:rsidRPr="00D55628" w:rsidRDefault="008D4D17" w:rsidP="00D55628">
                                  <w:r w:rsidRPr="00D55628">
                                    <w:rPr>
                                      <w:noProof/>
                                    </w:rPr>
                                    <w:drawing>
                                      <wp:inline distT="0" distB="0" distL="0" distR="0" wp14:anchorId="29A2E506" wp14:editId="6938D93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33368DA" w14:textId="77777777" w:rsidR="008D4D17" w:rsidRPr="00D55628" w:rsidRDefault="008D4D17" w:rsidP="00D55628">
                                  <w:r w:rsidRPr="00D55628">
                                    <w:rPr>
                                      <w:noProof/>
                                    </w:rPr>
                                    <w:drawing>
                                      <wp:inline distT="0" distB="0" distL="0" distR="0" wp14:anchorId="44F1079D" wp14:editId="6DBDF19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4971A7"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F675" id="CoverCoBranded" o:spid="_x0000_s1028"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64A4517" w14:textId="77777777" w:rsidTr="00AA4BE4">
                        <w:trPr>
                          <w:trHeight w:hRule="exact" w:val="964"/>
                          <w:tblCellSpacing w:w="71" w:type="dxa"/>
                        </w:trPr>
                        <w:tc>
                          <w:tcPr>
                            <w:tcW w:w="1204" w:type="dxa"/>
                            <w:vAlign w:val="bottom"/>
                          </w:tcPr>
                          <w:p w14:paraId="1A7D47AD" w14:textId="77777777" w:rsidR="008D4D17" w:rsidRPr="00D55628" w:rsidRDefault="008D4D17" w:rsidP="00D55628">
                            <w:r w:rsidRPr="00D55628">
                              <w:rPr>
                                <w:noProof/>
                              </w:rPr>
                              <w:drawing>
                                <wp:inline distT="0" distB="0" distL="0" distR="0" wp14:anchorId="29A2E506" wp14:editId="6938D93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33368DA" w14:textId="77777777" w:rsidR="008D4D17" w:rsidRPr="00D55628" w:rsidRDefault="008D4D17" w:rsidP="00D55628">
                            <w:r w:rsidRPr="00D55628">
                              <w:rPr>
                                <w:noProof/>
                              </w:rPr>
                              <w:drawing>
                                <wp:inline distT="0" distB="0" distL="0" distR="0" wp14:anchorId="44F1079D" wp14:editId="6DBDF19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4971A7" w14:textId="77777777" w:rsidR="008D4D17" w:rsidRDefault="008D4D17"/>
                  </w:txbxContent>
                </v:textbox>
                <w10:wrap anchorx="page" anchory="page"/>
              </v:shape>
            </w:pict>
          </mc:Fallback>
        </mc:AlternateContent>
      </w:r>
    </w:p>
    <w:p w14:paraId="297D12DF" w14:textId="77777777" w:rsidR="00D73B6C" w:rsidRPr="00D55628" w:rsidRDefault="00D73B6C">
      <w:pPr>
        <w:sectPr w:rsidR="00D73B6C" w:rsidRPr="00D55628" w:rsidSect="00D838A7">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3E49C137" w14:textId="77777777" w:rsidR="003C4209" w:rsidRPr="006D0741" w:rsidRDefault="006D0741" w:rsidP="006D0741">
      <w:pPr>
        <w:rPr>
          <w:sz w:val="12"/>
          <w:szCs w:val="12"/>
        </w:rPr>
      </w:pPr>
      <w:r w:rsidRPr="006D0741">
        <w:rPr>
          <w:sz w:val="12"/>
          <w:szCs w:val="12"/>
        </w:rPr>
        <w:lastRenderedPageBreak/>
        <w:t xml:space="preserve">  </w:t>
      </w:r>
    </w:p>
    <w:p w14:paraId="1B8F1FA8" w14:textId="77777777" w:rsidR="005B7C5D" w:rsidRPr="00D55628" w:rsidRDefault="00AB780B" w:rsidP="005B7C5D">
      <w:pPr>
        <w:pStyle w:val="SmallHeading"/>
        <w:spacing w:before="0"/>
      </w:pPr>
      <w:r w:rsidRPr="00D55628">
        <w:rPr>
          <w:noProof/>
        </w:rPr>
        <mc:AlternateContent>
          <mc:Choice Requires="wps">
            <w:drawing>
              <wp:anchor distT="0" distB="0" distL="114300" distR="114300" simplePos="0" relativeHeight="251647488" behindDoc="0" locked="0" layoutInCell="1" allowOverlap="1" wp14:anchorId="6C90C4A1" wp14:editId="08D4469C">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CD0AC4B" w14:textId="77777777" w:rsidTr="00DC7231">
                              <w:trPr>
                                <w:trHeight w:hRule="exact" w:val="1247"/>
                                <w:tblCellSpacing w:w="71" w:type="dxa"/>
                              </w:trPr>
                              <w:tc>
                                <w:tcPr>
                                  <w:tcW w:w="1601" w:type="dxa"/>
                                  <w:vAlign w:val="center"/>
                                </w:tcPr>
                                <w:p w14:paraId="3EA18F48" w14:textId="77777777" w:rsidR="008D4D17" w:rsidRPr="00D55628" w:rsidRDefault="008D4D17" w:rsidP="00D55628">
                                  <w:r w:rsidRPr="00D55628">
                                    <w:rPr>
                                      <w:noProof/>
                                    </w:rPr>
                                    <w:drawing>
                                      <wp:inline distT="0" distB="0" distL="0" distR="0" wp14:anchorId="2AE93838" wp14:editId="501E8F97">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702A4EE" w14:textId="77777777" w:rsidR="008D4D17" w:rsidRPr="00D55628" w:rsidRDefault="008D4D17" w:rsidP="00D55628">
                                  <w:r w:rsidRPr="00D55628">
                                    <w:rPr>
                                      <w:noProof/>
                                    </w:rPr>
                                    <w:drawing>
                                      <wp:inline distT="0" distB="0" distL="0" distR="0" wp14:anchorId="3F776621" wp14:editId="6295C465">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B7E2E42" w14:textId="77777777" w:rsidR="008D4D17" w:rsidRPr="00D55628" w:rsidRDefault="008D4D17" w:rsidP="00D55628">
                                  <w:r w:rsidRPr="00D55628">
                                    <w:rPr>
                                      <w:noProof/>
                                    </w:rPr>
                                    <w:drawing>
                                      <wp:inline distT="0" distB="0" distL="0" distR="0" wp14:anchorId="269C50AD" wp14:editId="55CFCB9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2C14DC0" w14:textId="77777777" w:rsidR="008D4D17" w:rsidRPr="00D55628" w:rsidRDefault="008D4D17" w:rsidP="00D55628">
                                  <w:r w:rsidRPr="00D55628">
                                    <w:rPr>
                                      <w:noProof/>
                                    </w:rPr>
                                    <w:drawing>
                                      <wp:inline distT="0" distB="0" distL="0" distR="0" wp14:anchorId="1FC282C0" wp14:editId="041ED53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C6EA884"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90C4A1" id="_x0000_t202" coordsize="21600,21600" o:spt="202" path="m,l,21600r21600,l21600,xe">
                <v:stroke joinstyle="miter"/>
                <v:path gradientshapeok="t" o:connecttype="rect"/>
              </v:shapetype>
              <v:shape id="InsideCoverCoBrand" o:spid="_x0000_s1029" type="#_x0000_t202" alt="Title: Co-Branding Logos"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CD0AC4B" w14:textId="77777777" w:rsidTr="00DC7231">
                        <w:trPr>
                          <w:trHeight w:hRule="exact" w:val="1247"/>
                          <w:tblCellSpacing w:w="71" w:type="dxa"/>
                        </w:trPr>
                        <w:tc>
                          <w:tcPr>
                            <w:tcW w:w="1601" w:type="dxa"/>
                            <w:vAlign w:val="center"/>
                          </w:tcPr>
                          <w:p w14:paraId="3EA18F48" w14:textId="77777777" w:rsidR="008D4D17" w:rsidRPr="00D55628" w:rsidRDefault="008D4D17" w:rsidP="00D55628">
                            <w:r w:rsidRPr="00D55628">
                              <w:rPr>
                                <w:noProof/>
                              </w:rPr>
                              <w:drawing>
                                <wp:inline distT="0" distB="0" distL="0" distR="0" wp14:anchorId="2AE93838" wp14:editId="501E8F97">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702A4EE" w14:textId="77777777" w:rsidR="008D4D17" w:rsidRPr="00D55628" w:rsidRDefault="008D4D17" w:rsidP="00D55628">
                            <w:r w:rsidRPr="00D55628">
                              <w:rPr>
                                <w:noProof/>
                              </w:rPr>
                              <w:drawing>
                                <wp:inline distT="0" distB="0" distL="0" distR="0" wp14:anchorId="3F776621" wp14:editId="6295C465">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B7E2E42" w14:textId="77777777" w:rsidR="008D4D17" w:rsidRPr="00D55628" w:rsidRDefault="008D4D17" w:rsidP="00D55628">
                            <w:r w:rsidRPr="00D55628">
                              <w:rPr>
                                <w:noProof/>
                              </w:rPr>
                              <w:drawing>
                                <wp:inline distT="0" distB="0" distL="0" distR="0" wp14:anchorId="269C50AD" wp14:editId="55CFCB9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2C14DC0" w14:textId="77777777" w:rsidR="008D4D17" w:rsidRPr="00D55628" w:rsidRDefault="008D4D17" w:rsidP="00D55628">
                            <w:r w:rsidRPr="00D55628">
                              <w:rPr>
                                <w:noProof/>
                              </w:rPr>
                              <w:drawing>
                                <wp:inline distT="0" distB="0" distL="0" distR="0" wp14:anchorId="1FC282C0" wp14:editId="041ED53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C6EA884" w14:textId="77777777" w:rsidR="008D4D17" w:rsidRPr="00D55628" w:rsidRDefault="008D4D17" w:rsidP="00D55628">
                      <w:pPr>
                        <w:pStyle w:val="xDisclaimerText"/>
                      </w:pPr>
                    </w:p>
                  </w:txbxContent>
                </v:textbox>
                <w10:wrap type="topAndBottom" anchorx="page" anchory="page"/>
              </v:shape>
            </w:pict>
          </mc:Fallback>
        </mc:AlternateContent>
      </w:r>
      <w:bookmarkStart w:id="1" w:name="_AboriginalAcknowledgement"/>
      <w:bookmarkEnd w:id="1"/>
      <w:r w:rsidR="005B7C5D" w:rsidRPr="00D55628">
        <w:rPr>
          <w:noProof/>
        </w:rPr>
        <mc:AlternateContent>
          <mc:Choice Requires="wps">
            <w:drawing>
              <wp:anchor distT="0" distB="0" distL="114300" distR="114300" simplePos="0" relativeHeight="251684352" behindDoc="0" locked="0" layoutInCell="1" allowOverlap="1" wp14:anchorId="27DDAE90" wp14:editId="7E7E8FFF">
                <wp:simplePos x="0" y="0"/>
                <wp:positionH relativeFrom="page">
                  <wp:align>left</wp:align>
                </wp:positionH>
                <wp:positionV relativeFrom="page">
                  <wp:align>top</wp:align>
                </wp:positionV>
                <wp:extent cx="7562850" cy="1609725"/>
                <wp:effectExtent l="0" t="0" r="0" b="0"/>
                <wp:wrapTopAndBottom/>
                <wp:docPr id="6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B7C5D" w:rsidRPr="00AB780B" w14:paraId="0B6F2A8F" w14:textId="77777777" w:rsidTr="00DC7231">
                              <w:trPr>
                                <w:trHeight w:hRule="exact" w:val="1247"/>
                                <w:tblCellSpacing w:w="71" w:type="dxa"/>
                              </w:trPr>
                              <w:tc>
                                <w:tcPr>
                                  <w:tcW w:w="1601" w:type="dxa"/>
                                  <w:vAlign w:val="center"/>
                                </w:tcPr>
                                <w:p w14:paraId="6259A242" w14:textId="77777777" w:rsidR="005B7C5D" w:rsidRPr="00D55628" w:rsidRDefault="005B7C5D" w:rsidP="00D55628">
                                  <w:r w:rsidRPr="00D55628">
                                    <w:rPr>
                                      <w:noProof/>
                                    </w:rPr>
                                    <w:drawing>
                                      <wp:inline distT="0" distB="0" distL="0" distR="0" wp14:anchorId="21BB1C50" wp14:editId="2239E754">
                                        <wp:extent cx="1016635" cy="5200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B2AF6C" w14:textId="77777777" w:rsidR="005B7C5D" w:rsidRPr="00D55628" w:rsidRDefault="005B7C5D" w:rsidP="00D55628">
                                  <w:r w:rsidRPr="00D55628">
                                    <w:rPr>
                                      <w:noProof/>
                                    </w:rPr>
                                    <w:drawing>
                                      <wp:inline distT="0" distB="0" distL="0" distR="0" wp14:anchorId="226C592F" wp14:editId="31A6277B">
                                        <wp:extent cx="1016635" cy="520065"/>
                                        <wp:effectExtent l="0" t="0" r="0" b="0"/>
                                        <wp:docPr id="1068505538" name="Picture 106850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075DD" w14:textId="77777777" w:rsidR="005B7C5D" w:rsidRPr="00D55628" w:rsidRDefault="005B7C5D" w:rsidP="00D55628">
                                  <w:r w:rsidRPr="00D55628">
                                    <w:rPr>
                                      <w:noProof/>
                                    </w:rPr>
                                    <w:drawing>
                                      <wp:inline distT="0" distB="0" distL="0" distR="0" wp14:anchorId="4E45777E" wp14:editId="5A06067F">
                                        <wp:extent cx="1016635" cy="520065"/>
                                        <wp:effectExtent l="0" t="0" r="0" b="0"/>
                                        <wp:docPr id="1068505539" name="Picture 106850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B65888" w14:textId="77777777" w:rsidR="005B7C5D" w:rsidRPr="00D55628" w:rsidRDefault="005B7C5D" w:rsidP="00D55628">
                                  <w:r w:rsidRPr="00D55628">
                                    <w:rPr>
                                      <w:noProof/>
                                    </w:rPr>
                                    <w:drawing>
                                      <wp:inline distT="0" distB="0" distL="0" distR="0" wp14:anchorId="34341B4A" wp14:editId="4E07C7F7">
                                        <wp:extent cx="1016635" cy="520065"/>
                                        <wp:effectExtent l="0" t="0" r="0" b="0"/>
                                        <wp:docPr id="1068505540" name="Picture 106850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0588F" w14:textId="77777777" w:rsidR="005B7C5D" w:rsidRPr="00D55628" w:rsidRDefault="005B7C5D" w:rsidP="005B7C5D">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DDAE90" id="_x0000_s1030" type="#_x0000_t202" alt="Title: Co-Branding Logos" style="position:absolute;margin-left:0;margin-top:0;width:595.5pt;height:126.75pt;z-index:25168435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B7C5D" w:rsidRPr="00AB780B" w14:paraId="0B6F2A8F" w14:textId="77777777" w:rsidTr="00DC7231">
                        <w:trPr>
                          <w:trHeight w:hRule="exact" w:val="1247"/>
                          <w:tblCellSpacing w:w="71" w:type="dxa"/>
                        </w:trPr>
                        <w:tc>
                          <w:tcPr>
                            <w:tcW w:w="1601" w:type="dxa"/>
                            <w:vAlign w:val="center"/>
                          </w:tcPr>
                          <w:p w14:paraId="6259A242" w14:textId="77777777" w:rsidR="005B7C5D" w:rsidRPr="00D55628" w:rsidRDefault="005B7C5D" w:rsidP="00D55628">
                            <w:r w:rsidRPr="00D55628">
                              <w:rPr>
                                <w:noProof/>
                              </w:rPr>
                              <w:drawing>
                                <wp:inline distT="0" distB="0" distL="0" distR="0" wp14:anchorId="21BB1C50" wp14:editId="2239E754">
                                  <wp:extent cx="1016635" cy="5200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B2AF6C" w14:textId="77777777" w:rsidR="005B7C5D" w:rsidRPr="00D55628" w:rsidRDefault="005B7C5D" w:rsidP="00D55628">
                            <w:r w:rsidRPr="00D55628">
                              <w:rPr>
                                <w:noProof/>
                              </w:rPr>
                              <w:drawing>
                                <wp:inline distT="0" distB="0" distL="0" distR="0" wp14:anchorId="226C592F" wp14:editId="31A6277B">
                                  <wp:extent cx="1016635" cy="520065"/>
                                  <wp:effectExtent l="0" t="0" r="0" b="0"/>
                                  <wp:docPr id="1068505538" name="Picture 106850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075DD" w14:textId="77777777" w:rsidR="005B7C5D" w:rsidRPr="00D55628" w:rsidRDefault="005B7C5D" w:rsidP="00D55628">
                            <w:r w:rsidRPr="00D55628">
                              <w:rPr>
                                <w:noProof/>
                              </w:rPr>
                              <w:drawing>
                                <wp:inline distT="0" distB="0" distL="0" distR="0" wp14:anchorId="4E45777E" wp14:editId="5A06067F">
                                  <wp:extent cx="1016635" cy="520065"/>
                                  <wp:effectExtent l="0" t="0" r="0" b="0"/>
                                  <wp:docPr id="1068505539" name="Picture 106850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B65888" w14:textId="77777777" w:rsidR="005B7C5D" w:rsidRPr="00D55628" w:rsidRDefault="005B7C5D" w:rsidP="00D55628">
                            <w:r w:rsidRPr="00D55628">
                              <w:rPr>
                                <w:noProof/>
                              </w:rPr>
                              <w:drawing>
                                <wp:inline distT="0" distB="0" distL="0" distR="0" wp14:anchorId="34341B4A" wp14:editId="4E07C7F7">
                                  <wp:extent cx="1016635" cy="520065"/>
                                  <wp:effectExtent l="0" t="0" r="0" b="0"/>
                                  <wp:docPr id="1068505540" name="Picture 106850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0588F" w14:textId="77777777" w:rsidR="005B7C5D" w:rsidRPr="00D55628" w:rsidRDefault="005B7C5D" w:rsidP="005B7C5D">
                      <w:pPr>
                        <w:pStyle w:val="xDisclaimerText"/>
                      </w:pPr>
                    </w:p>
                  </w:txbxContent>
                </v:textbox>
                <w10:wrap type="topAndBottom" anchorx="page" anchory="page"/>
              </v:shape>
            </w:pict>
          </mc:Fallback>
        </mc:AlternateContent>
      </w:r>
      <w:r w:rsidR="005B7C5D" w:rsidRPr="00D55628">
        <w:t>Acknowledgements</w:t>
      </w:r>
    </w:p>
    <w:p w14:paraId="5CBE2A19" w14:textId="77777777" w:rsidR="005B7C5D" w:rsidRPr="00810C40" w:rsidRDefault="005B7C5D" w:rsidP="005B7C5D">
      <w:pPr>
        <w:pStyle w:val="SmallBodyText"/>
      </w:pPr>
      <w:bookmarkStart w:id="2" w:name="_Hlk111191982"/>
      <w:r>
        <w:t>Coastcare Victoria would like to acknowledge all our video presenters and individuals who reviewed or assisted with the creation of the Coastcare Victoria School Kit.</w:t>
      </w:r>
    </w:p>
    <w:bookmarkEnd w:id="2"/>
    <w:p w14:paraId="0661F886" w14:textId="77777777" w:rsidR="005B7C5D" w:rsidRDefault="005B7C5D" w:rsidP="005B7C5D">
      <w:pPr>
        <w:pStyle w:val="SmallHeading"/>
      </w:pPr>
      <w:r>
        <w:t>Author</w:t>
      </w:r>
    </w:p>
    <w:p w14:paraId="7787CE52" w14:textId="77777777" w:rsidR="005B7C5D" w:rsidRDefault="005B7C5D" w:rsidP="005B7C5D">
      <w:pPr>
        <w:pStyle w:val="SmallBodyText"/>
      </w:pPr>
      <w:r>
        <w:t>Coastcare Victoria and Ocean Imaging.</w:t>
      </w:r>
    </w:p>
    <w:p w14:paraId="62F94C1F" w14:textId="77777777" w:rsidR="005B7C5D" w:rsidRDefault="005B7C5D" w:rsidP="005B7C5D">
      <w:pPr>
        <w:pStyle w:val="SmallHeading"/>
      </w:pPr>
      <w:r>
        <w:t>Photo credit</w:t>
      </w:r>
    </w:p>
    <w:p w14:paraId="10EA2D8A" w14:textId="77777777" w:rsidR="005B7C5D" w:rsidRDefault="005B7C5D" w:rsidP="005B7C5D">
      <w:pPr>
        <w:pStyle w:val="SmallBodyText"/>
      </w:pPr>
      <w:r>
        <w:t>Ocean Imaging.</w:t>
      </w:r>
    </w:p>
    <w:p w14:paraId="0E772F29" w14:textId="02E1B4B1" w:rsidR="00AB780B" w:rsidRDefault="00AB780B" w:rsidP="005B7C5D">
      <w:pPr>
        <w:pStyle w:val="SmallHeading"/>
        <w:spacing w:before="0"/>
      </w:pPr>
    </w:p>
    <w:p w14:paraId="0D58F723" w14:textId="77777777" w:rsidR="004561E6" w:rsidRDefault="004561E6">
      <w:pPr>
        <w:sectPr w:rsidR="004561E6" w:rsidSect="00D838A7">
          <w:headerReference w:type="even" r:id="rId36"/>
          <w:footerReference w:type="even" r:id="rId37"/>
          <w:headerReference w:type="first" r:id="rId38"/>
          <w:footerReference w:type="first" r:id="rId39"/>
          <w:pgSz w:w="11907" w:h="16840" w:code="9"/>
          <w:pgMar w:top="2268" w:right="1134" w:bottom="1134" w:left="1134" w:header="284" w:footer="284" w:gutter="0"/>
          <w:cols w:space="708"/>
          <w:titlePg/>
          <w:docGrid w:linePitch="360"/>
        </w:sectPr>
      </w:pPr>
    </w:p>
    <w:sdt>
      <w:sdtPr>
        <w:rPr>
          <w:b w:val="0"/>
          <w:color w:val="363534" w:themeColor="text1"/>
          <w:sz w:val="20"/>
          <w:szCs w:val="20"/>
        </w:rPr>
        <w:id w:val="178936314"/>
        <w:docPartObj>
          <w:docPartGallery w:val="Table of Contents"/>
          <w:docPartUnique/>
        </w:docPartObj>
      </w:sdtPr>
      <w:sdtEndPr>
        <w:rPr>
          <w:bCs/>
          <w:noProof/>
        </w:rPr>
      </w:sdtEndPr>
      <w:sdtContent>
        <w:p w14:paraId="09751877" w14:textId="77777777" w:rsidR="00D838A7" w:rsidRDefault="00D838A7">
          <w:pPr>
            <w:pStyle w:val="TOCHeading"/>
            <w:framePr w:wrap="around"/>
          </w:pPr>
        </w:p>
        <w:p w14:paraId="76A076D8" w14:textId="3E92312B" w:rsidR="00D838A7" w:rsidRDefault="00D838A7">
          <w:pPr>
            <w:pStyle w:val="TOCHeading"/>
            <w:framePr w:wrap="around"/>
          </w:pPr>
          <w:r>
            <w:t>Contents</w:t>
          </w:r>
        </w:p>
        <w:p w14:paraId="67F7E249" w14:textId="587A7F03" w:rsidR="00255A57" w:rsidRDefault="00D838A7">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08536000" w:history="1">
            <w:r w:rsidR="00255A57" w:rsidRPr="004A6EED">
              <w:rPr>
                <w:rStyle w:val="Hyperlink"/>
              </w:rPr>
              <w:t>Ecosystems and Edible Urchins Quiz</w:t>
            </w:r>
            <w:r w:rsidR="00255A57">
              <w:rPr>
                <w:webHidden/>
              </w:rPr>
              <w:tab/>
            </w:r>
            <w:r w:rsidR="00255A57">
              <w:rPr>
                <w:webHidden/>
              </w:rPr>
              <w:fldChar w:fldCharType="begin"/>
            </w:r>
            <w:r w:rsidR="00255A57">
              <w:rPr>
                <w:webHidden/>
              </w:rPr>
              <w:instrText xml:space="preserve"> PAGEREF _Toc108536000 \h </w:instrText>
            </w:r>
            <w:r w:rsidR="00255A57">
              <w:rPr>
                <w:webHidden/>
              </w:rPr>
            </w:r>
            <w:r w:rsidR="00255A57">
              <w:rPr>
                <w:webHidden/>
              </w:rPr>
              <w:fldChar w:fldCharType="separate"/>
            </w:r>
            <w:r w:rsidR="00F87AD3">
              <w:rPr>
                <w:webHidden/>
              </w:rPr>
              <w:t>1</w:t>
            </w:r>
            <w:r w:rsidR="00255A57">
              <w:rPr>
                <w:webHidden/>
              </w:rPr>
              <w:fldChar w:fldCharType="end"/>
            </w:r>
          </w:hyperlink>
        </w:p>
        <w:p w14:paraId="2BB0E782" w14:textId="51030AB1" w:rsidR="00255A57" w:rsidRDefault="00000000">
          <w:pPr>
            <w:pStyle w:val="TOC1"/>
            <w:rPr>
              <w:rFonts w:eastAsiaTheme="minorEastAsia" w:cstheme="minorBidi"/>
              <w:b w:val="0"/>
              <w:color w:val="auto"/>
              <w:sz w:val="22"/>
              <w:szCs w:val="22"/>
            </w:rPr>
          </w:pPr>
          <w:hyperlink w:anchor="_Toc108536001" w:history="1">
            <w:r w:rsidR="00255A57" w:rsidRPr="004A6EED">
              <w:rPr>
                <w:rStyle w:val="Hyperlink"/>
              </w:rPr>
              <w:t>What’s the Problem? Activity</w:t>
            </w:r>
            <w:r w:rsidR="00255A57">
              <w:rPr>
                <w:webHidden/>
              </w:rPr>
              <w:tab/>
            </w:r>
            <w:r w:rsidR="00255A57">
              <w:rPr>
                <w:webHidden/>
              </w:rPr>
              <w:fldChar w:fldCharType="begin"/>
            </w:r>
            <w:r w:rsidR="00255A57">
              <w:rPr>
                <w:webHidden/>
              </w:rPr>
              <w:instrText xml:space="preserve"> PAGEREF _Toc108536001 \h </w:instrText>
            </w:r>
            <w:r w:rsidR="00255A57">
              <w:rPr>
                <w:webHidden/>
              </w:rPr>
            </w:r>
            <w:r w:rsidR="00255A57">
              <w:rPr>
                <w:webHidden/>
              </w:rPr>
              <w:fldChar w:fldCharType="separate"/>
            </w:r>
            <w:r w:rsidR="00F87AD3">
              <w:rPr>
                <w:webHidden/>
              </w:rPr>
              <w:t>3</w:t>
            </w:r>
            <w:r w:rsidR="00255A57">
              <w:rPr>
                <w:webHidden/>
              </w:rPr>
              <w:fldChar w:fldCharType="end"/>
            </w:r>
          </w:hyperlink>
        </w:p>
        <w:p w14:paraId="3CAE29AA" w14:textId="1F7C1B3A" w:rsidR="00255A57" w:rsidRDefault="00000000">
          <w:pPr>
            <w:pStyle w:val="TOC1"/>
            <w:rPr>
              <w:rFonts w:eastAsiaTheme="minorEastAsia" w:cstheme="minorBidi"/>
              <w:b w:val="0"/>
              <w:color w:val="auto"/>
              <w:sz w:val="22"/>
              <w:szCs w:val="22"/>
            </w:rPr>
          </w:pPr>
          <w:hyperlink w:anchor="_Toc108536002" w:history="1">
            <w:r w:rsidR="00255A57" w:rsidRPr="004A6EED">
              <w:rPr>
                <w:rStyle w:val="Hyperlink"/>
              </w:rPr>
              <w:t>Urchin Comic Strip with Text</w:t>
            </w:r>
            <w:r w:rsidR="00255A57">
              <w:rPr>
                <w:webHidden/>
              </w:rPr>
              <w:tab/>
            </w:r>
            <w:r w:rsidR="00255A57">
              <w:rPr>
                <w:webHidden/>
              </w:rPr>
              <w:fldChar w:fldCharType="begin"/>
            </w:r>
            <w:r w:rsidR="00255A57">
              <w:rPr>
                <w:webHidden/>
              </w:rPr>
              <w:instrText xml:space="preserve"> PAGEREF _Toc108536002 \h </w:instrText>
            </w:r>
            <w:r w:rsidR="00255A57">
              <w:rPr>
                <w:webHidden/>
              </w:rPr>
            </w:r>
            <w:r w:rsidR="00255A57">
              <w:rPr>
                <w:webHidden/>
              </w:rPr>
              <w:fldChar w:fldCharType="separate"/>
            </w:r>
            <w:r w:rsidR="00F87AD3">
              <w:rPr>
                <w:webHidden/>
              </w:rPr>
              <w:t>4</w:t>
            </w:r>
            <w:r w:rsidR="00255A57">
              <w:rPr>
                <w:webHidden/>
              </w:rPr>
              <w:fldChar w:fldCharType="end"/>
            </w:r>
          </w:hyperlink>
        </w:p>
        <w:p w14:paraId="00812485" w14:textId="2018E5C1" w:rsidR="00255A57" w:rsidRDefault="00000000">
          <w:pPr>
            <w:pStyle w:val="TOC1"/>
            <w:rPr>
              <w:rFonts w:eastAsiaTheme="minorEastAsia" w:cstheme="minorBidi"/>
              <w:b w:val="0"/>
              <w:color w:val="auto"/>
              <w:sz w:val="22"/>
              <w:szCs w:val="22"/>
            </w:rPr>
          </w:pPr>
          <w:hyperlink w:anchor="_Toc108536003" w:history="1">
            <w:r w:rsidR="00255A57" w:rsidRPr="004A6EED">
              <w:rPr>
                <w:rStyle w:val="Hyperlink"/>
              </w:rPr>
              <w:t>Urchin Comic strip with Pictures</w:t>
            </w:r>
            <w:r w:rsidR="00255A57">
              <w:rPr>
                <w:webHidden/>
              </w:rPr>
              <w:tab/>
            </w:r>
            <w:r w:rsidR="00255A57">
              <w:rPr>
                <w:webHidden/>
              </w:rPr>
              <w:fldChar w:fldCharType="begin"/>
            </w:r>
            <w:r w:rsidR="00255A57">
              <w:rPr>
                <w:webHidden/>
              </w:rPr>
              <w:instrText xml:space="preserve"> PAGEREF _Toc108536003 \h </w:instrText>
            </w:r>
            <w:r w:rsidR="00255A57">
              <w:rPr>
                <w:webHidden/>
              </w:rPr>
            </w:r>
            <w:r w:rsidR="00255A57">
              <w:rPr>
                <w:webHidden/>
              </w:rPr>
              <w:fldChar w:fldCharType="separate"/>
            </w:r>
            <w:r w:rsidR="00F87AD3">
              <w:rPr>
                <w:webHidden/>
              </w:rPr>
              <w:t>8</w:t>
            </w:r>
            <w:r w:rsidR="00255A57">
              <w:rPr>
                <w:webHidden/>
              </w:rPr>
              <w:fldChar w:fldCharType="end"/>
            </w:r>
          </w:hyperlink>
        </w:p>
        <w:p w14:paraId="7562B9E9" w14:textId="163F851E" w:rsidR="00255A57" w:rsidRDefault="00000000">
          <w:pPr>
            <w:pStyle w:val="TOC1"/>
            <w:rPr>
              <w:rFonts w:eastAsiaTheme="minorEastAsia" w:cstheme="minorBidi"/>
              <w:b w:val="0"/>
              <w:color w:val="auto"/>
              <w:sz w:val="22"/>
              <w:szCs w:val="22"/>
            </w:rPr>
          </w:pPr>
          <w:hyperlink w:anchor="_Toc108536004" w:history="1">
            <w:r w:rsidR="00255A57" w:rsidRPr="004A6EED">
              <w:rPr>
                <w:rStyle w:val="Hyperlink"/>
                <w:lang w:eastAsia="en-US"/>
              </w:rPr>
              <w:t>Urchin Sampling Investigation</w:t>
            </w:r>
            <w:r w:rsidR="00255A57">
              <w:rPr>
                <w:webHidden/>
              </w:rPr>
              <w:tab/>
            </w:r>
            <w:r w:rsidR="00255A57">
              <w:rPr>
                <w:webHidden/>
              </w:rPr>
              <w:fldChar w:fldCharType="begin"/>
            </w:r>
            <w:r w:rsidR="00255A57">
              <w:rPr>
                <w:webHidden/>
              </w:rPr>
              <w:instrText xml:space="preserve"> PAGEREF _Toc108536004 \h </w:instrText>
            </w:r>
            <w:r w:rsidR="00255A57">
              <w:rPr>
                <w:webHidden/>
              </w:rPr>
            </w:r>
            <w:r w:rsidR="00255A57">
              <w:rPr>
                <w:webHidden/>
              </w:rPr>
              <w:fldChar w:fldCharType="separate"/>
            </w:r>
            <w:r w:rsidR="00F87AD3">
              <w:rPr>
                <w:webHidden/>
              </w:rPr>
              <w:t>12</w:t>
            </w:r>
            <w:r w:rsidR="00255A57">
              <w:rPr>
                <w:webHidden/>
              </w:rPr>
              <w:fldChar w:fldCharType="end"/>
            </w:r>
          </w:hyperlink>
        </w:p>
        <w:p w14:paraId="6783174E" w14:textId="16A5C23D" w:rsidR="00255A57" w:rsidRDefault="00000000">
          <w:pPr>
            <w:pStyle w:val="TOC1"/>
            <w:rPr>
              <w:rFonts w:eastAsiaTheme="minorEastAsia" w:cstheme="minorBidi"/>
              <w:b w:val="0"/>
              <w:color w:val="auto"/>
              <w:sz w:val="22"/>
              <w:szCs w:val="22"/>
            </w:rPr>
          </w:pPr>
          <w:hyperlink w:anchor="_Toc108536005" w:history="1">
            <w:r w:rsidR="00255A57" w:rsidRPr="004A6EED">
              <w:rPr>
                <w:rStyle w:val="Hyperlink"/>
                <w:lang w:eastAsia="en-US"/>
              </w:rPr>
              <w:t>Sustainable Seafood</w:t>
            </w:r>
            <w:r w:rsidR="00255A57">
              <w:rPr>
                <w:webHidden/>
              </w:rPr>
              <w:tab/>
            </w:r>
            <w:r w:rsidR="00255A57">
              <w:rPr>
                <w:webHidden/>
              </w:rPr>
              <w:fldChar w:fldCharType="begin"/>
            </w:r>
            <w:r w:rsidR="00255A57">
              <w:rPr>
                <w:webHidden/>
              </w:rPr>
              <w:instrText xml:space="preserve"> PAGEREF _Toc108536005 \h </w:instrText>
            </w:r>
            <w:r w:rsidR="00255A57">
              <w:rPr>
                <w:webHidden/>
              </w:rPr>
            </w:r>
            <w:r w:rsidR="00255A57">
              <w:rPr>
                <w:webHidden/>
              </w:rPr>
              <w:fldChar w:fldCharType="separate"/>
            </w:r>
            <w:r w:rsidR="00F87AD3">
              <w:rPr>
                <w:webHidden/>
              </w:rPr>
              <w:t>19</w:t>
            </w:r>
            <w:r w:rsidR="00255A57">
              <w:rPr>
                <w:webHidden/>
              </w:rPr>
              <w:fldChar w:fldCharType="end"/>
            </w:r>
          </w:hyperlink>
        </w:p>
        <w:p w14:paraId="2B21F3DD" w14:textId="17D35B14" w:rsidR="00255A57" w:rsidRDefault="00000000">
          <w:pPr>
            <w:pStyle w:val="TOC1"/>
            <w:rPr>
              <w:rFonts w:eastAsiaTheme="minorEastAsia" w:cstheme="minorBidi"/>
              <w:b w:val="0"/>
              <w:color w:val="auto"/>
              <w:sz w:val="22"/>
              <w:szCs w:val="22"/>
            </w:rPr>
          </w:pPr>
          <w:hyperlink w:anchor="_Toc108536006" w:history="1">
            <w:r w:rsidR="00255A57" w:rsidRPr="004A6EED">
              <w:rPr>
                <w:rStyle w:val="Hyperlink"/>
                <w:rFonts w:eastAsia="Arial"/>
              </w:rPr>
              <w:t>Urchin Adaptation Investigation</w:t>
            </w:r>
            <w:r w:rsidR="00255A57">
              <w:rPr>
                <w:webHidden/>
              </w:rPr>
              <w:tab/>
            </w:r>
            <w:r w:rsidR="00255A57">
              <w:rPr>
                <w:webHidden/>
              </w:rPr>
              <w:fldChar w:fldCharType="begin"/>
            </w:r>
            <w:r w:rsidR="00255A57">
              <w:rPr>
                <w:webHidden/>
              </w:rPr>
              <w:instrText xml:space="preserve"> PAGEREF _Toc108536006 \h </w:instrText>
            </w:r>
            <w:r w:rsidR="00255A57">
              <w:rPr>
                <w:webHidden/>
              </w:rPr>
            </w:r>
            <w:r w:rsidR="00255A57">
              <w:rPr>
                <w:webHidden/>
              </w:rPr>
              <w:fldChar w:fldCharType="separate"/>
            </w:r>
            <w:r w:rsidR="00F87AD3">
              <w:rPr>
                <w:webHidden/>
              </w:rPr>
              <w:t>21</w:t>
            </w:r>
            <w:r w:rsidR="00255A57">
              <w:rPr>
                <w:webHidden/>
              </w:rPr>
              <w:fldChar w:fldCharType="end"/>
            </w:r>
          </w:hyperlink>
        </w:p>
        <w:p w14:paraId="509527AC" w14:textId="688CE624" w:rsidR="00255A57" w:rsidRDefault="00000000">
          <w:pPr>
            <w:pStyle w:val="TOC1"/>
            <w:rPr>
              <w:rFonts w:eastAsiaTheme="minorEastAsia" w:cstheme="minorBidi"/>
              <w:b w:val="0"/>
              <w:color w:val="auto"/>
              <w:sz w:val="22"/>
              <w:szCs w:val="22"/>
            </w:rPr>
          </w:pPr>
          <w:hyperlink w:anchor="_Toc108536007" w:history="1">
            <w:r w:rsidR="00255A57" w:rsidRPr="004A6EED">
              <w:rPr>
                <w:rStyle w:val="Hyperlink"/>
                <w:rFonts w:eastAsia="Arial"/>
              </w:rPr>
              <w:t>Urchin adaptation Types Investigation</w:t>
            </w:r>
            <w:r w:rsidR="00255A57">
              <w:rPr>
                <w:webHidden/>
              </w:rPr>
              <w:tab/>
            </w:r>
            <w:r w:rsidR="00255A57">
              <w:rPr>
                <w:webHidden/>
              </w:rPr>
              <w:fldChar w:fldCharType="begin"/>
            </w:r>
            <w:r w:rsidR="00255A57">
              <w:rPr>
                <w:webHidden/>
              </w:rPr>
              <w:instrText xml:space="preserve"> PAGEREF _Toc108536007 \h </w:instrText>
            </w:r>
            <w:r w:rsidR="00255A57">
              <w:rPr>
                <w:webHidden/>
              </w:rPr>
            </w:r>
            <w:r w:rsidR="00255A57">
              <w:rPr>
                <w:webHidden/>
              </w:rPr>
              <w:fldChar w:fldCharType="separate"/>
            </w:r>
            <w:r w:rsidR="00F87AD3">
              <w:rPr>
                <w:webHidden/>
              </w:rPr>
              <w:t>23</w:t>
            </w:r>
            <w:r w:rsidR="00255A57">
              <w:rPr>
                <w:webHidden/>
              </w:rPr>
              <w:fldChar w:fldCharType="end"/>
            </w:r>
          </w:hyperlink>
        </w:p>
        <w:p w14:paraId="051FC8C8" w14:textId="607836BE" w:rsidR="00255A57" w:rsidRDefault="00000000">
          <w:pPr>
            <w:pStyle w:val="TOC1"/>
            <w:rPr>
              <w:rFonts w:eastAsiaTheme="minorEastAsia" w:cstheme="minorBidi"/>
              <w:b w:val="0"/>
              <w:color w:val="auto"/>
              <w:sz w:val="22"/>
              <w:szCs w:val="22"/>
            </w:rPr>
          </w:pPr>
          <w:hyperlink w:anchor="_Toc108536008" w:history="1">
            <w:r w:rsidR="00255A57" w:rsidRPr="004A6EED">
              <w:rPr>
                <w:rStyle w:val="Hyperlink"/>
              </w:rPr>
              <w:t>Top-Down Systems Year 5-6 Quiz</w:t>
            </w:r>
            <w:r w:rsidR="00255A57">
              <w:rPr>
                <w:webHidden/>
              </w:rPr>
              <w:tab/>
            </w:r>
            <w:r w:rsidR="00255A57">
              <w:rPr>
                <w:webHidden/>
              </w:rPr>
              <w:fldChar w:fldCharType="begin"/>
            </w:r>
            <w:r w:rsidR="00255A57">
              <w:rPr>
                <w:webHidden/>
              </w:rPr>
              <w:instrText xml:space="preserve"> PAGEREF _Toc108536008 \h </w:instrText>
            </w:r>
            <w:r w:rsidR="00255A57">
              <w:rPr>
                <w:webHidden/>
              </w:rPr>
            </w:r>
            <w:r w:rsidR="00255A57">
              <w:rPr>
                <w:webHidden/>
              </w:rPr>
              <w:fldChar w:fldCharType="separate"/>
            </w:r>
            <w:r w:rsidR="00F87AD3">
              <w:rPr>
                <w:webHidden/>
              </w:rPr>
              <w:t>24</w:t>
            </w:r>
            <w:r w:rsidR="00255A57">
              <w:rPr>
                <w:webHidden/>
              </w:rPr>
              <w:fldChar w:fldCharType="end"/>
            </w:r>
          </w:hyperlink>
        </w:p>
        <w:p w14:paraId="2F664539" w14:textId="66AB0B2A" w:rsidR="00255A57" w:rsidRDefault="00000000">
          <w:pPr>
            <w:pStyle w:val="TOC1"/>
            <w:rPr>
              <w:rFonts w:eastAsiaTheme="minorEastAsia" w:cstheme="minorBidi"/>
              <w:b w:val="0"/>
              <w:color w:val="auto"/>
              <w:sz w:val="22"/>
              <w:szCs w:val="22"/>
            </w:rPr>
          </w:pPr>
          <w:hyperlink w:anchor="_Toc108536009" w:history="1">
            <w:r w:rsidR="00255A57" w:rsidRPr="004A6EED">
              <w:rPr>
                <w:rStyle w:val="Hyperlink"/>
              </w:rPr>
              <w:t>Top-Down System Year 7-8 Quiz</w:t>
            </w:r>
            <w:r w:rsidR="00255A57">
              <w:rPr>
                <w:webHidden/>
              </w:rPr>
              <w:tab/>
            </w:r>
            <w:r w:rsidR="00255A57">
              <w:rPr>
                <w:webHidden/>
              </w:rPr>
              <w:fldChar w:fldCharType="begin"/>
            </w:r>
            <w:r w:rsidR="00255A57">
              <w:rPr>
                <w:webHidden/>
              </w:rPr>
              <w:instrText xml:space="preserve"> PAGEREF _Toc108536009 \h </w:instrText>
            </w:r>
            <w:r w:rsidR="00255A57">
              <w:rPr>
                <w:webHidden/>
              </w:rPr>
            </w:r>
            <w:r w:rsidR="00255A57">
              <w:rPr>
                <w:webHidden/>
              </w:rPr>
              <w:fldChar w:fldCharType="separate"/>
            </w:r>
            <w:r w:rsidR="00F87AD3">
              <w:rPr>
                <w:webHidden/>
              </w:rPr>
              <w:t>26</w:t>
            </w:r>
            <w:r w:rsidR="00255A57">
              <w:rPr>
                <w:webHidden/>
              </w:rPr>
              <w:fldChar w:fldCharType="end"/>
            </w:r>
          </w:hyperlink>
        </w:p>
        <w:p w14:paraId="04FC35DB" w14:textId="017A67C3" w:rsidR="00D838A7" w:rsidRDefault="00D838A7">
          <w:r>
            <w:rPr>
              <w:b/>
              <w:bCs/>
              <w:noProof/>
            </w:rPr>
            <w:fldChar w:fldCharType="end"/>
          </w:r>
        </w:p>
      </w:sdtContent>
    </w:sdt>
    <w:p w14:paraId="10AFAD25" w14:textId="77777777" w:rsidR="00D838A7" w:rsidRDefault="00D838A7" w:rsidP="00D838A7">
      <w:pPr>
        <w:pStyle w:val="Heading1"/>
        <w:sectPr w:rsidR="00D838A7" w:rsidSect="00D838A7">
          <w:headerReference w:type="even" r:id="rId40"/>
          <w:headerReference w:type="default" r:id="rId41"/>
          <w:footerReference w:type="even" r:id="rId42"/>
          <w:footerReference w:type="default" r:id="rId43"/>
          <w:headerReference w:type="first" r:id="rId44"/>
          <w:footerReference w:type="first" r:id="rId45"/>
          <w:pgSz w:w="11907" w:h="16840" w:code="9"/>
          <w:pgMar w:top="2268" w:right="1134" w:bottom="1134" w:left="1134" w:header="284" w:footer="284" w:gutter="0"/>
          <w:pgNumType w:start="1"/>
          <w:cols w:space="720"/>
          <w:docGrid w:linePitch="360"/>
        </w:sectPr>
      </w:pPr>
    </w:p>
    <w:p w14:paraId="618E6AF1" w14:textId="15FC720A" w:rsidR="00D838A7" w:rsidRDefault="00D838A7" w:rsidP="00D838A7">
      <w:pPr>
        <w:pStyle w:val="Heading1"/>
      </w:pPr>
      <w:bookmarkStart w:id="3" w:name="_Toc108536000"/>
      <w:r>
        <w:lastRenderedPageBreak/>
        <w:t>Ecosystems and Edible Urchins Quiz</w:t>
      </w:r>
      <w:bookmarkEnd w:id="3"/>
    </w:p>
    <w:p w14:paraId="14C1E495" w14:textId="5BE8F08B" w:rsidR="00D838A7" w:rsidRDefault="00D838A7" w:rsidP="00D838A7">
      <w:pPr>
        <w:pStyle w:val="IntroFeatureText"/>
      </w:pPr>
      <w:r>
        <w:t>Circle the correct answer</w:t>
      </w:r>
    </w:p>
    <w:p w14:paraId="1260F0FF" w14:textId="77777777" w:rsidR="00D838A7" w:rsidRPr="00D838A7" w:rsidRDefault="00D838A7" w:rsidP="00D838A7">
      <w:pPr>
        <w:pStyle w:val="BodyText"/>
        <w:rPr>
          <w:lang w:eastAsia="en-AU"/>
        </w:rPr>
      </w:pPr>
    </w:p>
    <w:p w14:paraId="74474421" w14:textId="63B0E805" w:rsidR="00D838A7" w:rsidRPr="004537B3" w:rsidRDefault="00D838A7" w:rsidP="00D838A7">
      <w:pPr>
        <w:pStyle w:val="BodyText100ThemeColour"/>
        <w:rPr>
          <w:rFonts w:ascii="Times New Roman" w:hAnsi="Times New Roman"/>
          <w:color w:val="auto"/>
          <w:sz w:val="24"/>
          <w:szCs w:val="24"/>
        </w:rPr>
      </w:pPr>
      <w:r>
        <w:t xml:space="preserve">1. </w:t>
      </w:r>
      <w:r w:rsidRPr="004537B3">
        <w:t>For how many years have Paul and his colleagues been surveying this reef at Williamstown? </w:t>
      </w:r>
    </w:p>
    <w:p w14:paraId="6D0D9986" w14:textId="77777777" w:rsidR="00D838A7" w:rsidRPr="004537B3" w:rsidRDefault="00D838A7" w:rsidP="00066F71">
      <w:pPr>
        <w:pStyle w:val="BodyText"/>
        <w:numPr>
          <w:ilvl w:val="0"/>
          <w:numId w:val="19"/>
        </w:numPr>
      </w:pPr>
      <w:r w:rsidRPr="004537B3">
        <w:t>2 </w:t>
      </w:r>
    </w:p>
    <w:p w14:paraId="3DC7AD7B" w14:textId="77777777" w:rsidR="00D838A7" w:rsidRPr="004537B3" w:rsidRDefault="00D838A7" w:rsidP="00066F71">
      <w:pPr>
        <w:pStyle w:val="BodyText"/>
        <w:numPr>
          <w:ilvl w:val="0"/>
          <w:numId w:val="19"/>
        </w:numPr>
      </w:pPr>
      <w:r w:rsidRPr="004537B3">
        <w:t>4</w:t>
      </w:r>
    </w:p>
    <w:p w14:paraId="30570EA4" w14:textId="77777777" w:rsidR="00D838A7" w:rsidRDefault="00D838A7" w:rsidP="00066F71">
      <w:pPr>
        <w:pStyle w:val="BodyText"/>
        <w:numPr>
          <w:ilvl w:val="0"/>
          <w:numId w:val="19"/>
        </w:numPr>
      </w:pPr>
      <w:r w:rsidRPr="004537B3">
        <w:t>6</w:t>
      </w:r>
    </w:p>
    <w:p w14:paraId="16D983F2" w14:textId="77777777" w:rsidR="00D838A7" w:rsidRPr="00A11A1A" w:rsidRDefault="00D838A7" w:rsidP="00066F71">
      <w:pPr>
        <w:pStyle w:val="BodyText"/>
        <w:numPr>
          <w:ilvl w:val="0"/>
          <w:numId w:val="19"/>
        </w:numPr>
      </w:pPr>
      <w:r w:rsidRPr="00A11A1A">
        <w:t>12</w:t>
      </w:r>
    </w:p>
    <w:p w14:paraId="31A790A4" w14:textId="77777777" w:rsidR="00D838A7" w:rsidRDefault="00D838A7" w:rsidP="00D838A7">
      <w:pPr>
        <w:pStyle w:val="BodyText"/>
      </w:pPr>
    </w:p>
    <w:p w14:paraId="0464A020" w14:textId="77777777" w:rsidR="00D838A7" w:rsidRPr="004537B3" w:rsidRDefault="00D838A7" w:rsidP="00D838A7">
      <w:pPr>
        <w:pStyle w:val="BodyText100ThemeColour"/>
        <w:rPr>
          <w:rFonts w:ascii="Times New Roman" w:hAnsi="Times New Roman"/>
          <w:color w:val="auto"/>
          <w:sz w:val="24"/>
          <w:szCs w:val="24"/>
        </w:rPr>
      </w:pPr>
      <w:r>
        <w:t xml:space="preserve">2. </w:t>
      </w:r>
      <w:r w:rsidRPr="004537B3">
        <w:t>What three things were the divers measuring in the surveys?</w:t>
      </w:r>
    </w:p>
    <w:p w14:paraId="235F961D" w14:textId="77777777" w:rsidR="00D838A7" w:rsidRPr="004537B3" w:rsidRDefault="00D838A7" w:rsidP="00066F71">
      <w:pPr>
        <w:pStyle w:val="BodyText"/>
        <w:numPr>
          <w:ilvl w:val="0"/>
          <w:numId w:val="20"/>
        </w:numPr>
      </w:pPr>
      <w:r w:rsidRPr="004537B3">
        <w:t>Urchin diversity, fish densities and kelp cover</w:t>
      </w:r>
    </w:p>
    <w:p w14:paraId="250E89A3" w14:textId="77777777" w:rsidR="00D838A7" w:rsidRPr="00A11A1A" w:rsidRDefault="00D838A7" w:rsidP="00066F71">
      <w:pPr>
        <w:pStyle w:val="BodyText"/>
        <w:numPr>
          <w:ilvl w:val="0"/>
          <w:numId w:val="20"/>
        </w:numPr>
      </w:pPr>
      <w:r w:rsidRPr="00A11A1A">
        <w:t>Kelp cover, seaweed diversity and urchin densities</w:t>
      </w:r>
    </w:p>
    <w:p w14:paraId="39C30769" w14:textId="77777777" w:rsidR="00D838A7" w:rsidRPr="004537B3" w:rsidRDefault="00D838A7" w:rsidP="00066F71">
      <w:pPr>
        <w:pStyle w:val="BodyText"/>
        <w:numPr>
          <w:ilvl w:val="0"/>
          <w:numId w:val="20"/>
        </w:numPr>
      </w:pPr>
      <w:r w:rsidRPr="004537B3">
        <w:t>Rock distance, seaweed height and number of urchins removed </w:t>
      </w:r>
    </w:p>
    <w:p w14:paraId="0A000EC8" w14:textId="77777777" w:rsidR="00D838A7" w:rsidRDefault="00D838A7" w:rsidP="00066F71">
      <w:pPr>
        <w:pStyle w:val="BodyText"/>
        <w:numPr>
          <w:ilvl w:val="0"/>
          <w:numId w:val="20"/>
        </w:numPr>
      </w:pPr>
      <w:r w:rsidRPr="004537B3">
        <w:t>Distance from shore, ocean temperature, food abundance. </w:t>
      </w:r>
    </w:p>
    <w:p w14:paraId="3F43B4A5" w14:textId="77777777" w:rsidR="00D838A7" w:rsidRPr="004537B3" w:rsidRDefault="00D838A7" w:rsidP="00D838A7">
      <w:pPr>
        <w:pStyle w:val="BodyText"/>
        <w:ind w:left="720"/>
      </w:pPr>
    </w:p>
    <w:p w14:paraId="2375FB4E" w14:textId="77777777" w:rsidR="00D838A7" w:rsidRPr="004537B3" w:rsidRDefault="00D838A7" w:rsidP="00D838A7">
      <w:pPr>
        <w:pStyle w:val="BodyText100ThemeColour"/>
        <w:rPr>
          <w:rFonts w:ascii="Times New Roman" w:hAnsi="Times New Roman"/>
          <w:color w:val="auto"/>
          <w:sz w:val="24"/>
          <w:szCs w:val="24"/>
        </w:rPr>
      </w:pPr>
      <w:r w:rsidRPr="004537B3">
        <w:t>3.  Which urchin species was being collected on the dive? </w:t>
      </w:r>
    </w:p>
    <w:p w14:paraId="00369F41" w14:textId="77777777" w:rsidR="00D838A7" w:rsidRPr="004537B3" w:rsidRDefault="00D838A7" w:rsidP="00066F71">
      <w:pPr>
        <w:pStyle w:val="BodyText"/>
        <w:numPr>
          <w:ilvl w:val="0"/>
          <w:numId w:val="21"/>
        </w:numPr>
      </w:pPr>
      <w:r w:rsidRPr="004537B3">
        <w:t>Long spined sea urchin</w:t>
      </w:r>
    </w:p>
    <w:p w14:paraId="4A8831C4" w14:textId="77777777" w:rsidR="00D838A7" w:rsidRPr="00A11A1A" w:rsidRDefault="00D838A7" w:rsidP="00066F71">
      <w:pPr>
        <w:pStyle w:val="BodyText"/>
        <w:numPr>
          <w:ilvl w:val="0"/>
          <w:numId w:val="21"/>
        </w:numPr>
      </w:pPr>
      <w:r w:rsidRPr="00A11A1A">
        <w:t>Short spined sea urchin</w:t>
      </w:r>
    </w:p>
    <w:p w14:paraId="65EA0C09" w14:textId="77777777" w:rsidR="00D838A7" w:rsidRPr="004537B3" w:rsidRDefault="00D838A7" w:rsidP="00066F71">
      <w:pPr>
        <w:pStyle w:val="BodyText"/>
        <w:numPr>
          <w:ilvl w:val="0"/>
          <w:numId w:val="21"/>
        </w:numPr>
      </w:pPr>
      <w:r w:rsidRPr="004537B3">
        <w:t>Black spikey sea urchin</w:t>
      </w:r>
    </w:p>
    <w:p w14:paraId="5EDCA9B5" w14:textId="77777777" w:rsidR="00D838A7" w:rsidRDefault="00D838A7" w:rsidP="00066F71">
      <w:pPr>
        <w:pStyle w:val="BodyText"/>
        <w:numPr>
          <w:ilvl w:val="0"/>
          <w:numId w:val="21"/>
        </w:numPr>
      </w:pPr>
      <w:r w:rsidRPr="004537B3">
        <w:t>Rough edged sea urchin </w:t>
      </w:r>
    </w:p>
    <w:p w14:paraId="3C97B2A2" w14:textId="77777777" w:rsidR="00FD130F" w:rsidRDefault="00FD130F" w:rsidP="00D838A7">
      <w:pPr>
        <w:pStyle w:val="BodyText100ThemeColour"/>
      </w:pPr>
    </w:p>
    <w:p w14:paraId="64316D0B" w14:textId="56650273" w:rsidR="00D838A7" w:rsidRPr="00D838A7" w:rsidRDefault="00FD130F" w:rsidP="00D838A7">
      <w:pPr>
        <w:pStyle w:val="BodyText100ThemeColour"/>
        <w:rPr>
          <w:rStyle w:val="Heading2Char"/>
          <w:b w:val="0"/>
          <w:bCs w:val="0"/>
          <w:iCs w:val="0"/>
          <w:kern w:val="0"/>
          <w:sz w:val="20"/>
          <w:szCs w:val="20"/>
        </w:rPr>
      </w:pPr>
      <w:r>
        <w:t>4.</w:t>
      </w:r>
      <w:r w:rsidR="00D838A7" w:rsidRPr="00D838A7">
        <w:t xml:space="preserve"> </w:t>
      </w:r>
      <w:r w:rsidR="00D838A7" w:rsidRPr="00D838A7">
        <w:rPr>
          <w:rStyle w:val="Heading2Char"/>
          <w:b w:val="0"/>
          <w:bCs w:val="0"/>
          <w:iCs w:val="0"/>
          <w:kern w:val="0"/>
          <w:sz w:val="20"/>
          <w:szCs w:val="20"/>
        </w:rPr>
        <w:t>What do sea urchins usually eat? </w:t>
      </w:r>
    </w:p>
    <w:p w14:paraId="57311F21" w14:textId="77777777" w:rsidR="00D838A7" w:rsidRPr="004537B3" w:rsidRDefault="00D838A7" w:rsidP="00066F71">
      <w:pPr>
        <w:pStyle w:val="BodyText"/>
        <w:numPr>
          <w:ilvl w:val="0"/>
          <w:numId w:val="22"/>
        </w:numPr>
      </w:pPr>
      <w:r w:rsidRPr="004537B3">
        <w:t>Zooplankton</w:t>
      </w:r>
    </w:p>
    <w:p w14:paraId="1284108E" w14:textId="77777777" w:rsidR="00D838A7" w:rsidRPr="004537B3" w:rsidRDefault="00D838A7" w:rsidP="00066F71">
      <w:pPr>
        <w:pStyle w:val="BodyText"/>
        <w:numPr>
          <w:ilvl w:val="0"/>
          <w:numId w:val="22"/>
        </w:numPr>
      </w:pPr>
      <w:r w:rsidRPr="004537B3">
        <w:t>Phytoplankton </w:t>
      </w:r>
    </w:p>
    <w:p w14:paraId="6F7BC9B6" w14:textId="77777777" w:rsidR="00D838A7" w:rsidRPr="00A11A1A" w:rsidRDefault="00D838A7" w:rsidP="00066F71">
      <w:pPr>
        <w:pStyle w:val="BodyText"/>
        <w:numPr>
          <w:ilvl w:val="0"/>
          <w:numId w:val="22"/>
        </w:numPr>
      </w:pPr>
      <w:r w:rsidRPr="00A11A1A">
        <w:t>Drifting seaweed</w:t>
      </w:r>
    </w:p>
    <w:p w14:paraId="7AF638CF" w14:textId="77777777" w:rsidR="00D838A7" w:rsidRDefault="00D838A7" w:rsidP="00066F71">
      <w:pPr>
        <w:pStyle w:val="BodyText"/>
        <w:numPr>
          <w:ilvl w:val="0"/>
          <w:numId w:val="22"/>
        </w:numPr>
      </w:pPr>
      <w:r w:rsidRPr="004537B3">
        <w:t>Small starfish</w:t>
      </w:r>
    </w:p>
    <w:p w14:paraId="52EE5A67" w14:textId="77777777" w:rsidR="00D838A7" w:rsidRPr="004537B3" w:rsidRDefault="00D838A7" w:rsidP="00D838A7">
      <w:pPr>
        <w:pStyle w:val="BodyText"/>
        <w:ind w:left="720"/>
      </w:pPr>
    </w:p>
    <w:p w14:paraId="1D0F0F57" w14:textId="77777777" w:rsidR="00D838A7" w:rsidRPr="004537B3" w:rsidRDefault="00D838A7" w:rsidP="00D838A7">
      <w:pPr>
        <w:pStyle w:val="BodyText100ThemeColour"/>
        <w:rPr>
          <w:rFonts w:ascii="Times New Roman" w:hAnsi="Times New Roman"/>
          <w:color w:val="auto"/>
          <w:sz w:val="24"/>
          <w:szCs w:val="24"/>
        </w:rPr>
      </w:pPr>
      <w:r w:rsidRPr="004537B3">
        <w:t>5. What factor caused the seaweeds to grow prolifically in the 1950’s and 1960’s?  </w:t>
      </w:r>
    </w:p>
    <w:p w14:paraId="65CC41FD" w14:textId="77777777" w:rsidR="00D838A7" w:rsidRPr="004537B3" w:rsidRDefault="00D838A7" w:rsidP="00066F71">
      <w:pPr>
        <w:pStyle w:val="BodyText"/>
        <w:numPr>
          <w:ilvl w:val="0"/>
          <w:numId w:val="23"/>
        </w:numPr>
      </w:pPr>
      <w:r w:rsidRPr="004537B3">
        <w:t>Temperature</w:t>
      </w:r>
    </w:p>
    <w:p w14:paraId="680C6864" w14:textId="77777777" w:rsidR="00D838A7" w:rsidRPr="004537B3" w:rsidRDefault="00D838A7" w:rsidP="00066F71">
      <w:pPr>
        <w:pStyle w:val="BodyText"/>
        <w:numPr>
          <w:ilvl w:val="0"/>
          <w:numId w:val="23"/>
        </w:numPr>
      </w:pPr>
      <w:r w:rsidRPr="004537B3">
        <w:t>Sunlight</w:t>
      </w:r>
    </w:p>
    <w:p w14:paraId="3F0DAA3B" w14:textId="77777777" w:rsidR="00D838A7" w:rsidRPr="00A11A1A" w:rsidRDefault="00D838A7" w:rsidP="00066F71">
      <w:pPr>
        <w:pStyle w:val="BodyText"/>
        <w:numPr>
          <w:ilvl w:val="0"/>
          <w:numId w:val="23"/>
        </w:numPr>
      </w:pPr>
      <w:r w:rsidRPr="00A11A1A">
        <w:t>Nutrients</w:t>
      </w:r>
    </w:p>
    <w:p w14:paraId="0A48747A" w14:textId="2C0A1AB7" w:rsidR="00D838A7" w:rsidRDefault="00D838A7" w:rsidP="00066F71">
      <w:pPr>
        <w:pStyle w:val="BodyText"/>
        <w:numPr>
          <w:ilvl w:val="0"/>
          <w:numId w:val="23"/>
        </w:numPr>
      </w:pPr>
      <w:r w:rsidRPr="004537B3">
        <w:t>Currents</w:t>
      </w:r>
    </w:p>
    <w:p w14:paraId="1AAF9B2D" w14:textId="5DE0C5C4" w:rsidR="00D838A7" w:rsidRDefault="00D838A7" w:rsidP="00D838A7">
      <w:pPr>
        <w:pStyle w:val="BodyText"/>
        <w:ind w:left="720"/>
      </w:pPr>
    </w:p>
    <w:p w14:paraId="130FE7CB" w14:textId="643C0653" w:rsidR="00D838A7" w:rsidRDefault="00D838A7" w:rsidP="00D838A7">
      <w:pPr>
        <w:pStyle w:val="BodyText"/>
        <w:ind w:left="720"/>
      </w:pPr>
    </w:p>
    <w:p w14:paraId="6DCB851A" w14:textId="77777777" w:rsidR="00D838A7" w:rsidRDefault="00D838A7" w:rsidP="00D838A7">
      <w:pPr>
        <w:pStyle w:val="BodyText"/>
        <w:ind w:left="720"/>
      </w:pPr>
    </w:p>
    <w:p w14:paraId="2E8B8A8C" w14:textId="1A02B037" w:rsidR="00D838A7" w:rsidRPr="004537B3" w:rsidRDefault="00D838A7" w:rsidP="00D838A7">
      <w:pPr>
        <w:pStyle w:val="BodyText100ThemeColour"/>
        <w:rPr>
          <w:rFonts w:ascii="Times New Roman" w:hAnsi="Times New Roman"/>
          <w:color w:val="auto"/>
          <w:sz w:val="24"/>
          <w:szCs w:val="24"/>
        </w:rPr>
      </w:pPr>
      <w:r>
        <w:lastRenderedPageBreak/>
        <w:t xml:space="preserve">6. </w:t>
      </w:r>
      <w:r w:rsidRPr="004537B3">
        <w:t>What helped the urchin populations increase so dramatically? </w:t>
      </w:r>
    </w:p>
    <w:p w14:paraId="3A4EE58A" w14:textId="77777777" w:rsidR="00D838A7" w:rsidRPr="004537B3" w:rsidRDefault="00D838A7" w:rsidP="00066F71">
      <w:pPr>
        <w:pStyle w:val="BodyText"/>
        <w:numPr>
          <w:ilvl w:val="0"/>
          <w:numId w:val="14"/>
        </w:numPr>
      </w:pPr>
      <w:r w:rsidRPr="004537B3">
        <w:t>Lack of predators</w:t>
      </w:r>
    </w:p>
    <w:p w14:paraId="7FC8C050" w14:textId="77777777" w:rsidR="00D838A7" w:rsidRPr="00A11A1A" w:rsidRDefault="00D838A7" w:rsidP="00066F71">
      <w:pPr>
        <w:pStyle w:val="BodyText"/>
        <w:numPr>
          <w:ilvl w:val="0"/>
          <w:numId w:val="14"/>
        </w:numPr>
      </w:pPr>
      <w:r w:rsidRPr="00A11A1A">
        <w:t>Abundance of food </w:t>
      </w:r>
    </w:p>
    <w:p w14:paraId="5386AD74" w14:textId="77777777" w:rsidR="00D838A7" w:rsidRPr="004537B3" w:rsidRDefault="00D838A7" w:rsidP="00066F71">
      <w:pPr>
        <w:pStyle w:val="BodyText"/>
        <w:numPr>
          <w:ilvl w:val="0"/>
          <w:numId w:val="14"/>
        </w:numPr>
      </w:pPr>
      <w:r w:rsidRPr="004537B3">
        <w:t>Lack of seaweed</w:t>
      </w:r>
    </w:p>
    <w:p w14:paraId="70B926A9" w14:textId="77777777" w:rsidR="00D838A7" w:rsidRDefault="00D838A7" w:rsidP="00066F71">
      <w:pPr>
        <w:pStyle w:val="BodyText"/>
        <w:numPr>
          <w:ilvl w:val="0"/>
          <w:numId w:val="14"/>
        </w:numPr>
      </w:pPr>
      <w:r w:rsidRPr="004537B3">
        <w:t>Warm temperatures </w:t>
      </w:r>
    </w:p>
    <w:p w14:paraId="0A0D1457" w14:textId="77777777" w:rsidR="00D838A7" w:rsidRPr="004537B3" w:rsidRDefault="00D838A7" w:rsidP="00D838A7">
      <w:pPr>
        <w:pStyle w:val="BodyText"/>
        <w:ind w:left="720"/>
      </w:pPr>
    </w:p>
    <w:p w14:paraId="32D1F34C" w14:textId="77777777" w:rsidR="00D838A7" w:rsidRPr="004537B3" w:rsidRDefault="00D838A7" w:rsidP="00D838A7">
      <w:pPr>
        <w:pStyle w:val="BodyText100ThemeColour"/>
        <w:rPr>
          <w:rFonts w:ascii="Times New Roman" w:hAnsi="Times New Roman"/>
          <w:color w:val="auto"/>
          <w:sz w:val="24"/>
          <w:szCs w:val="24"/>
        </w:rPr>
      </w:pPr>
      <w:r w:rsidRPr="004537B3">
        <w:t>7. Why did the urchins change from ’</w:t>
      </w:r>
      <w:proofErr w:type="gramStart"/>
      <w:r w:rsidRPr="004537B3">
        <w:t>couch potato</w:t>
      </w:r>
      <w:proofErr w:type="gramEnd"/>
      <w:r w:rsidRPr="004537B3">
        <w:t>’ mode to ‘army mode’?</w:t>
      </w:r>
    </w:p>
    <w:p w14:paraId="3B6F6C19" w14:textId="77777777" w:rsidR="00D838A7" w:rsidRPr="00A11A1A" w:rsidRDefault="00D838A7" w:rsidP="00066F71">
      <w:pPr>
        <w:pStyle w:val="BodyText"/>
        <w:numPr>
          <w:ilvl w:val="0"/>
          <w:numId w:val="15"/>
        </w:numPr>
      </w:pPr>
      <w:r w:rsidRPr="00A11A1A">
        <w:t>Less seaweed around so they needed to fight for it </w:t>
      </w:r>
    </w:p>
    <w:p w14:paraId="3C92CB7B" w14:textId="77777777" w:rsidR="00D838A7" w:rsidRPr="004537B3" w:rsidRDefault="00D838A7" w:rsidP="00066F71">
      <w:pPr>
        <w:pStyle w:val="BodyText"/>
        <w:numPr>
          <w:ilvl w:val="0"/>
          <w:numId w:val="15"/>
        </w:numPr>
      </w:pPr>
      <w:r w:rsidRPr="004537B3">
        <w:t>Chemicals in the water </w:t>
      </w:r>
    </w:p>
    <w:p w14:paraId="669503B3" w14:textId="77777777" w:rsidR="00D838A7" w:rsidRPr="004537B3" w:rsidRDefault="00D838A7" w:rsidP="00066F71">
      <w:pPr>
        <w:pStyle w:val="BodyText"/>
        <w:numPr>
          <w:ilvl w:val="0"/>
          <w:numId w:val="15"/>
        </w:numPr>
      </w:pPr>
      <w:r w:rsidRPr="004537B3">
        <w:t>Huge appetite brought on by temperature</w:t>
      </w:r>
    </w:p>
    <w:p w14:paraId="7DBBD7F2" w14:textId="77777777" w:rsidR="00D838A7" w:rsidRDefault="00D838A7" w:rsidP="00066F71">
      <w:pPr>
        <w:pStyle w:val="BodyText"/>
        <w:numPr>
          <w:ilvl w:val="0"/>
          <w:numId w:val="15"/>
        </w:numPr>
      </w:pPr>
      <w:r w:rsidRPr="004537B3">
        <w:t>Battle with the other urchin species  </w:t>
      </w:r>
    </w:p>
    <w:p w14:paraId="2A584AAA" w14:textId="77777777" w:rsidR="00D838A7" w:rsidRPr="004537B3" w:rsidRDefault="00D838A7" w:rsidP="00D838A7">
      <w:pPr>
        <w:pStyle w:val="BodyText"/>
        <w:ind w:left="720"/>
      </w:pPr>
    </w:p>
    <w:p w14:paraId="18351707" w14:textId="77777777" w:rsidR="00D838A7" w:rsidRPr="004537B3" w:rsidRDefault="00D838A7" w:rsidP="00D838A7">
      <w:pPr>
        <w:pStyle w:val="BodyText100ThemeColour"/>
        <w:rPr>
          <w:rFonts w:ascii="Times New Roman" w:hAnsi="Times New Roman"/>
          <w:color w:val="auto"/>
          <w:sz w:val="24"/>
          <w:szCs w:val="24"/>
        </w:rPr>
      </w:pPr>
      <w:r w:rsidRPr="004537B3">
        <w:t>8. How many short spined urchins can a recreational fisher with a license catch in a day? </w:t>
      </w:r>
    </w:p>
    <w:p w14:paraId="47C13505" w14:textId="77777777" w:rsidR="00D838A7" w:rsidRPr="004537B3" w:rsidRDefault="00D838A7" w:rsidP="00066F71">
      <w:pPr>
        <w:pStyle w:val="BodyText"/>
        <w:numPr>
          <w:ilvl w:val="0"/>
          <w:numId w:val="16"/>
        </w:numPr>
      </w:pPr>
      <w:r w:rsidRPr="004537B3">
        <w:t>20</w:t>
      </w:r>
    </w:p>
    <w:p w14:paraId="5A1BD39C" w14:textId="77777777" w:rsidR="00D838A7" w:rsidRPr="004537B3" w:rsidRDefault="00D838A7" w:rsidP="00066F71">
      <w:pPr>
        <w:pStyle w:val="BodyText"/>
        <w:numPr>
          <w:ilvl w:val="0"/>
          <w:numId w:val="16"/>
        </w:numPr>
      </w:pPr>
      <w:r w:rsidRPr="004537B3">
        <w:t>30</w:t>
      </w:r>
    </w:p>
    <w:p w14:paraId="7891FCDB" w14:textId="77777777" w:rsidR="00D838A7" w:rsidRPr="00A11A1A" w:rsidRDefault="00D838A7" w:rsidP="00066F71">
      <w:pPr>
        <w:pStyle w:val="BodyText"/>
        <w:numPr>
          <w:ilvl w:val="0"/>
          <w:numId w:val="16"/>
        </w:numPr>
      </w:pPr>
      <w:r w:rsidRPr="00A11A1A">
        <w:t>40</w:t>
      </w:r>
    </w:p>
    <w:p w14:paraId="139E6110" w14:textId="77777777" w:rsidR="00D838A7" w:rsidRDefault="00D838A7" w:rsidP="00066F71">
      <w:pPr>
        <w:pStyle w:val="BodyText"/>
        <w:numPr>
          <w:ilvl w:val="0"/>
          <w:numId w:val="16"/>
        </w:numPr>
      </w:pPr>
      <w:r w:rsidRPr="004537B3">
        <w:t>80</w:t>
      </w:r>
    </w:p>
    <w:p w14:paraId="3DFE4DE6" w14:textId="77777777" w:rsidR="00D838A7" w:rsidRPr="004537B3" w:rsidRDefault="00D838A7" w:rsidP="00D838A7">
      <w:pPr>
        <w:pStyle w:val="BodyText"/>
        <w:ind w:left="720"/>
      </w:pPr>
    </w:p>
    <w:p w14:paraId="5FFF350A" w14:textId="77777777" w:rsidR="00D838A7" w:rsidRPr="004537B3" w:rsidRDefault="00D838A7" w:rsidP="00D838A7">
      <w:pPr>
        <w:pStyle w:val="BodyText100ThemeColour"/>
        <w:rPr>
          <w:rFonts w:ascii="Times New Roman" w:hAnsi="Times New Roman"/>
          <w:color w:val="auto"/>
          <w:sz w:val="24"/>
          <w:szCs w:val="24"/>
        </w:rPr>
      </w:pPr>
      <w:r w:rsidRPr="004537B3">
        <w:t>9. What part of the sea urchin is eaten?</w:t>
      </w:r>
    </w:p>
    <w:p w14:paraId="5CA29B38" w14:textId="77777777" w:rsidR="00D838A7" w:rsidRPr="004537B3" w:rsidRDefault="00D838A7" w:rsidP="00066F71">
      <w:pPr>
        <w:pStyle w:val="BodyText"/>
        <w:numPr>
          <w:ilvl w:val="0"/>
          <w:numId w:val="17"/>
        </w:numPr>
      </w:pPr>
      <w:r w:rsidRPr="004537B3">
        <w:t>The short spines</w:t>
      </w:r>
    </w:p>
    <w:p w14:paraId="6529A455" w14:textId="77777777" w:rsidR="00D838A7" w:rsidRPr="004537B3" w:rsidRDefault="00D838A7" w:rsidP="00066F71">
      <w:pPr>
        <w:pStyle w:val="BodyText"/>
        <w:numPr>
          <w:ilvl w:val="0"/>
          <w:numId w:val="17"/>
        </w:numPr>
      </w:pPr>
      <w:r w:rsidRPr="004537B3">
        <w:t xml:space="preserve">The mouth </w:t>
      </w:r>
      <w:proofErr w:type="gramStart"/>
      <w:r w:rsidRPr="004537B3">
        <w:t>muscle</w:t>
      </w:r>
      <w:proofErr w:type="gramEnd"/>
    </w:p>
    <w:p w14:paraId="09924DCA" w14:textId="77777777" w:rsidR="00D838A7" w:rsidRPr="004537B3" w:rsidRDefault="00D838A7" w:rsidP="00066F71">
      <w:pPr>
        <w:pStyle w:val="BodyText"/>
        <w:numPr>
          <w:ilvl w:val="0"/>
          <w:numId w:val="17"/>
        </w:numPr>
      </w:pPr>
      <w:r w:rsidRPr="004537B3">
        <w:t>The eyes</w:t>
      </w:r>
    </w:p>
    <w:p w14:paraId="4CBEE9FE" w14:textId="77777777" w:rsidR="00D838A7" w:rsidRPr="00A11A1A" w:rsidRDefault="00D838A7" w:rsidP="00066F71">
      <w:pPr>
        <w:pStyle w:val="BodyText"/>
        <w:numPr>
          <w:ilvl w:val="0"/>
          <w:numId w:val="17"/>
        </w:numPr>
      </w:pPr>
      <w:r w:rsidRPr="00A11A1A">
        <w:t>The roe (eggs)</w:t>
      </w:r>
    </w:p>
    <w:p w14:paraId="5323842C" w14:textId="77777777" w:rsidR="00D838A7" w:rsidRPr="004537B3" w:rsidRDefault="00D838A7" w:rsidP="00D838A7">
      <w:pPr>
        <w:pStyle w:val="BodyText100ThemeColour"/>
      </w:pPr>
    </w:p>
    <w:p w14:paraId="14927017" w14:textId="77777777" w:rsidR="00D838A7" w:rsidRPr="004537B3" w:rsidRDefault="00D838A7" w:rsidP="00D838A7">
      <w:pPr>
        <w:pStyle w:val="BodyText100ThemeColour"/>
        <w:rPr>
          <w:rFonts w:ascii="Times New Roman" w:hAnsi="Times New Roman"/>
          <w:color w:val="auto"/>
          <w:sz w:val="24"/>
          <w:szCs w:val="24"/>
        </w:rPr>
      </w:pPr>
      <w:r w:rsidRPr="004537B3">
        <w:t>10. What rule needs to be considered when catching urchins? </w:t>
      </w:r>
    </w:p>
    <w:p w14:paraId="50E2EF9B" w14:textId="77777777" w:rsidR="00D838A7" w:rsidRPr="00A11A1A" w:rsidRDefault="00D838A7" w:rsidP="00066F71">
      <w:pPr>
        <w:pStyle w:val="BodyText"/>
        <w:numPr>
          <w:ilvl w:val="0"/>
          <w:numId w:val="18"/>
        </w:numPr>
      </w:pPr>
      <w:r w:rsidRPr="00A11A1A">
        <w:t>Must be caught below 2m deep </w:t>
      </w:r>
    </w:p>
    <w:p w14:paraId="2D0EF190" w14:textId="77777777" w:rsidR="00D838A7" w:rsidRPr="004537B3" w:rsidRDefault="00D838A7" w:rsidP="00066F71">
      <w:pPr>
        <w:pStyle w:val="BodyText"/>
        <w:numPr>
          <w:ilvl w:val="0"/>
          <w:numId w:val="18"/>
        </w:numPr>
      </w:pPr>
      <w:r w:rsidRPr="004537B3">
        <w:t>Must be caught with gloves</w:t>
      </w:r>
    </w:p>
    <w:p w14:paraId="3155FC80" w14:textId="77777777" w:rsidR="00D838A7" w:rsidRPr="004537B3" w:rsidRDefault="00D838A7" w:rsidP="00066F71">
      <w:pPr>
        <w:pStyle w:val="BodyText"/>
        <w:numPr>
          <w:ilvl w:val="0"/>
          <w:numId w:val="18"/>
        </w:numPr>
      </w:pPr>
      <w:r w:rsidRPr="004537B3">
        <w:t>Must be cooked within 2 hours </w:t>
      </w:r>
    </w:p>
    <w:p w14:paraId="4AC49683" w14:textId="77777777" w:rsidR="00D838A7" w:rsidRPr="004537B3" w:rsidRDefault="00D838A7" w:rsidP="00066F71">
      <w:pPr>
        <w:pStyle w:val="BodyText"/>
        <w:numPr>
          <w:ilvl w:val="0"/>
          <w:numId w:val="18"/>
        </w:numPr>
      </w:pPr>
      <w:r w:rsidRPr="004537B3">
        <w:t xml:space="preserve">Must be taken from a sanctuary zone. </w:t>
      </w:r>
    </w:p>
    <w:p w14:paraId="490C8C5E" w14:textId="77777777" w:rsidR="002F2B98" w:rsidRDefault="002F2B98" w:rsidP="00183B52">
      <w:pPr>
        <w:pStyle w:val="BodyText"/>
        <w:sectPr w:rsidR="002F2B98" w:rsidSect="00D838A7">
          <w:pgSz w:w="11907" w:h="16840" w:code="9"/>
          <w:pgMar w:top="2268" w:right="1134" w:bottom="1134" w:left="1134" w:header="284" w:footer="284" w:gutter="0"/>
          <w:pgNumType w:start="1"/>
          <w:cols w:space="720"/>
          <w:docGrid w:linePitch="360"/>
        </w:sectPr>
      </w:pPr>
    </w:p>
    <w:p w14:paraId="2FF32AE0" w14:textId="25F97955" w:rsidR="003636EA" w:rsidRDefault="002F2B98" w:rsidP="002F2B98">
      <w:pPr>
        <w:pStyle w:val="Heading1"/>
      </w:pPr>
      <w:bookmarkStart w:id="4" w:name="_Toc108536001"/>
      <w:r>
        <w:lastRenderedPageBreak/>
        <w:t>What’s the Problem? Activity</w:t>
      </w:r>
      <w:bookmarkEnd w:id="4"/>
    </w:p>
    <w:p w14:paraId="6468A2EA" w14:textId="77777777" w:rsidR="002F2B98" w:rsidRDefault="002F2B98" w:rsidP="002F2B98">
      <w:pPr>
        <w:pStyle w:val="IntroFeatureText"/>
        <w:rPr>
          <w:b/>
          <w:bCs/>
        </w:rPr>
      </w:pPr>
      <w:r>
        <w:t xml:space="preserve">As the video plays </w:t>
      </w:r>
      <w:r>
        <w:rPr>
          <w:u w:val="single"/>
        </w:rPr>
        <w:t xml:space="preserve">underline biotic (living) factors </w:t>
      </w:r>
      <w:r>
        <w:t xml:space="preserve">and </w:t>
      </w:r>
      <w:r>
        <w:rPr>
          <w:b/>
          <w:bCs/>
        </w:rPr>
        <w:t>circle abiotic (non-living factors)</w:t>
      </w:r>
    </w:p>
    <w:p w14:paraId="1D3ECB11" w14:textId="77777777" w:rsidR="002F2B98" w:rsidRPr="00A37038" w:rsidRDefault="002F2B98" w:rsidP="002F2B98">
      <w:pPr>
        <w:pStyle w:val="BodyText"/>
        <w:rPr>
          <w:lang w:eastAsia="en-AU"/>
        </w:rPr>
      </w:pPr>
    </w:p>
    <w:p w14:paraId="0D011FC6" w14:textId="77777777" w:rsidR="002F2B98" w:rsidRPr="00A37038" w:rsidRDefault="002F2B98" w:rsidP="002F2B98">
      <w:pPr>
        <w:pStyle w:val="BodyText12ptBefore"/>
        <w:rPr>
          <w:rFonts w:eastAsia="Arial"/>
          <w:sz w:val="24"/>
          <w:szCs w:val="24"/>
          <w:lang w:val="en"/>
        </w:rPr>
      </w:pPr>
      <w:r w:rsidRPr="00A37038">
        <w:rPr>
          <w:rFonts w:eastAsia="Arial"/>
          <w:sz w:val="24"/>
          <w:szCs w:val="24"/>
          <w:lang w:val="en"/>
        </w:rPr>
        <w:t xml:space="preserve">What we think has happened over time is a combination of </w:t>
      </w:r>
      <w:proofErr w:type="gramStart"/>
      <w:r w:rsidRPr="00A37038">
        <w:rPr>
          <w:rFonts w:eastAsia="Arial"/>
          <w:sz w:val="24"/>
          <w:szCs w:val="24"/>
          <w:lang w:val="en"/>
        </w:rPr>
        <w:t>all of</w:t>
      </w:r>
      <w:proofErr w:type="gramEnd"/>
      <w:r w:rsidRPr="00A37038">
        <w:rPr>
          <w:rFonts w:eastAsia="Arial"/>
          <w:sz w:val="24"/>
          <w:szCs w:val="24"/>
          <w:lang w:val="en"/>
        </w:rPr>
        <w:t xml:space="preserve"> the nutrients actually coming into Port Phillip Bay, with all of the sewerage wastewater that's been coming in, in here since the 50s and 60s. And that has basically driven a change in this ecosystem from the bottom up.</w:t>
      </w:r>
    </w:p>
    <w:p w14:paraId="7F2CA52D" w14:textId="77777777" w:rsidR="002F2B98" w:rsidRPr="00A37038" w:rsidRDefault="002F2B98" w:rsidP="002F2B98">
      <w:pPr>
        <w:pStyle w:val="BodyText"/>
        <w:rPr>
          <w:rFonts w:eastAsia="Arial"/>
          <w:sz w:val="24"/>
          <w:szCs w:val="24"/>
          <w:lang w:val="en"/>
        </w:rPr>
      </w:pPr>
    </w:p>
    <w:p w14:paraId="6EC99CAA" w14:textId="77777777" w:rsidR="002F2B98" w:rsidRPr="00A37038" w:rsidRDefault="002F2B98" w:rsidP="002F2B98">
      <w:pPr>
        <w:pStyle w:val="BodyText12ptBefore"/>
        <w:rPr>
          <w:rFonts w:eastAsia="Arial"/>
          <w:sz w:val="24"/>
          <w:szCs w:val="24"/>
          <w:lang w:val="en"/>
        </w:rPr>
      </w:pPr>
      <w:r w:rsidRPr="00A37038">
        <w:rPr>
          <w:rFonts w:eastAsia="Arial"/>
          <w:sz w:val="24"/>
          <w:szCs w:val="24"/>
          <w:lang w:val="en"/>
        </w:rPr>
        <w:t xml:space="preserve">And </w:t>
      </w:r>
      <w:proofErr w:type="gramStart"/>
      <w:r w:rsidRPr="00A37038">
        <w:rPr>
          <w:rFonts w:eastAsia="Arial"/>
          <w:sz w:val="24"/>
          <w:szCs w:val="24"/>
          <w:lang w:val="en"/>
        </w:rPr>
        <w:t>all of</w:t>
      </w:r>
      <w:proofErr w:type="gramEnd"/>
      <w:r w:rsidRPr="00A37038">
        <w:rPr>
          <w:rFonts w:eastAsia="Arial"/>
          <w:sz w:val="24"/>
          <w:szCs w:val="24"/>
          <w:lang w:val="en"/>
        </w:rPr>
        <w:t xml:space="preserve"> those excess nutrients in the water actually drove a whole lot of other weedy seaweed species to massively proliferate. And when you have a whole lot of food, then other species will come along and make the most of that. And </w:t>
      </w:r>
      <w:proofErr w:type="gramStart"/>
      <w:r w:rsidRPr="00A37038">
        <w:rPr>
          <w:rFonts w:eastAsia="Arial"/>
          <w:sz w:val="24"/>
          <w:szCs w:val="24"/>
          <w:lang w:val="en"/>
        </w:rPr>
        <w:t>so</w:t>
      </w:r>
      <w:proofErr w:type="gramEnd"/>
      <w:r w:rsidRPr="00A37038">
        <w:rPr>
          <w:rFonts w:eastAsia="Arial"/>
          <w:sz w:val="24"/>
          <w:szCs w:val="24"/>
          <w:lang w:val="en"/>
        </w:rPr>
        <w:t xml:space="preserve"> sea urchins love to sit there on a rock and eat whatever drifting bits of seaweed are coming by, and so with all this extra seaweed that was now out there and floating around it built a larger sea urchin population in the bay.</w:t>
      </w:r>
    </w:p>
    <w:p w14:paraId="478C268F" w14:textId="77777777" w:rsidR="002F2B98" w:rsidRPr="00A37038" w:rsidRDefault="002F2B98" w:rsidP="002F2B98">
      <w:pPr>
        <w:pStyle w:val="BodyText"/>
        <w:rPr>
          <w:rFonts w:eastAsia="Arial"/>
          <w:sz w:val="24"/>
          <w:szCs w:val="24"/>
          <w:lang w:val="en"/>
        </w:rPr>
      </w:pPr>
    </w:p>
    <w:p w14:paraId="66B01F14" w14:textId="77777777" w:rsidR="002F2B98" w:rsidRPr="00A37038" w:rsidRDefault="002F2B98" w:rsidP="002F2B98">
      <w:pPr>
        <w:pStyle w:val="BodyText12ptBefore"/>
        <w:rPr>
          <w:rFonts w:eastAsia="Arial"/>
          <w:sz w:val="24"/>
          <w:szCs w:val="24"/>
          <w:lang w:val="en"/>
        </w:rPr>
      </w:pPr>
      <w:r w:rsidRPr="00A37038">
        <w:rPr>
          <w:rFonts w:eastAsia="Arial"/>
          <w:sz w:val="24"/>
          <w:szCs w:val="24"/>
          <w:lang w:val="en"/>
        </w:rPr>
        <w:t xml:space="preserve">But then what happened, we got to the Millennium drought, which was from the end of the 1990s, and through the 2000s. So, a long period of increased temperatures, but also reduced nutrients that were </w:t>
      </w:r>
      <w:proofErr w:type="gramStart"/>
      <w:r w:rsidRPr="00A37038">
        <w:rPr>
          <w:rFonts w:eastAsia="Arial"/>
          <w:sz w:val="24"/>
          <w:szCs w:val="24"/>
          <w:lang w:val="en"/>
        </w:rPr>
        <w:t>actually now</w:t>
      </w:r>
      <w:proofErr w:type="gramEnd"/>
      <w:r w:rsidRPr="00A37038">
        <w:rPr>
          <w:rFonts w:eastAsia="Arial"/>
          <w:sz w:val="24"/>
          <w:szCs w:val="24"/>
          <w:lang w:val="en"/>
        </w:rPr>
        <w:t xml:space="preserve"> coming into the bay. And so, now </w:t>
      </w:r>
      <w:proofErr w:type="gramStart"/>
      <w:r w:rsidRPr="00A37038">
        <w:rPr>
          <w:rFonts w:eastAsia="Arial"/>
          <w:sz w:val="24"/>
          <w:szCs w:val="24"/>
          <w:lang w:val="en"/>
        </w:rPr>
        <w:t>all of a sudden</w:t>
      </w:r>
      <w:proofErr w:type="gramEnd"/>
      <w:r w:rsidRPr="00A37038">
        <w:rPr>
          <w:rFonts w:eastAsia="Arial"/>
          <w:sz w:val="24"/>
          <w:szCs w:val="24"/>
          <w:lang w:val="en"/>
        </w:rPr>
        <w:t xml:space="preserve">, we had less nutrients in the bay, and less seaweed that was now growing and proliferating because of it. </w:t>
      </w:r>
    </w:p>
    <w:p w14:paraId="0DA52806" w14:textId="77777777" w:rsidR="002F2B98" w:rsidRPr="00A37038" w:rsidRDefault="002F2B98" w:rsidP="002F2B98">
      <w:pPr>
        <w:pStyle w:val="BodyText"/>
        <w:rPr>
          <w:rFonts w:eastAsia="Arial"/>
          <w:sz w:val="24"/>
          <w:szCs w:val="24"/>
          <w:lang w:val="en"/>
        </w:rPr>
      </w:pPr>
    </w:p>
    <w:p w14:paraId="13FD14EC" w14:textId="77777777" w:rsidR="002F2B98" w:rsidRPr="00A37038" w:rsidRDefault="002F2B98" w:rsidP="002F2B98">
      <w:pPr>
        <w:pStyle w:val="BodyText12ptBefore"/>
        <w:rPr>
          <w:rFonts w:eastAsia="Arial"/>
          <w:sz w:val="24"/>
          <w:szCs w:val="24"/>
          <w:lang w:val="en"/>
        </w:rPr>
      </w:pPr>
      <w:r w:rsidRPr="00A37038">
        <w:rPr>
          <w:rFonts w:eastAsia="Arial"/>
          <w:sz w:val="24"/>
          <w:szCs w:val="24"/>
          <w:lang w:val="en"/>
        </w:rPr>
        <w:t xml:space="preserve">And that meant we had way more urchins. So, we had </w:t>
      </w:r>
      <w:proofErr w:type="gramStart"/>
      <w:r w:rsidRPr="00A37038">
        <w:rPr>
          <w:rFonts w:eastAsia="Arial"/>
          <w:sz w:val="24"/>
          <w:szCs w:val="24"/>
          <w:lang w:val="en"/>
        </w:rPr>
        <w:t>really high</w:t>
      </w:r>
      <w:proofErr w:type="gramEnd"/>
      <w:r w:rsidRPr="00A37038">
        <w:rPr>
          <w:rFonts w:eastAsia="Arial"/>
          <w:sz w:val="24"/>
          <w:szCs w:val="24"/>
          <w:lang w:val="en"/>
        </w:rPr>
        <w:t xml:space="preserve"> urchin numbers. And the seaweed populations were down here. So, they switched from </w:t>
      </w:r>
      <w:proofErr w:type="gramStart"/>
      <w:r w:rsidRPr="00A37038">
        <w:rPr>
          <w:rFonts w:eastAsia="Arial"/>
          <w:sz w:val="24"/>
          <w:szCs w:val="24"/>
          <w:lang w:val="en"/>
        </w:rPr>
        <w:t>couch potato</w:t>
      </w:r>
      <w:proofErr w:type="gramEnd"/>
      <w:r w:rsidRPr="00A37038">
        <w:rPr>
          <w:rFonts w:eastAsia="Arial"/>
          <w:sz w:val="24"/>
          <w:szCs w:val="24"/>
          <w:lang w:val="en"/>
        </w:rPr>
        <w:t xml:space="preserve"> mode to actually active foraging, kind of army mode. And instead (of waiting for food), moving around and eating and clearing </w:t>
      </w:r>
      <w:proofErr w:type="gramStart"/>
      <w:r w:rsidRPr="00A37038">
        <w:rPr>
          <w:rFonts w:eastAsia="Arial"/>
          <w:sz w:val="24"/>
          <w:szCs w:val="24"/>
          <w:lang w:val="en"/>
        </w:rPr>
        <w:t>all of</w:t>
      </w:r>
      <w:proofErr w:type="gramEnd"/>
      <w:r w:rsidRPr="00A37038">
        <w:rPr>
          <w:rFonts w:eastAsia="Arial"/>
          <w:sz w:val="24"/>
          <w:szCs w:val="24"/>
          <w:lang w:val="en"/>
        </w:rPr>
        <w:t xml:space="preserve"> the seaweeds and the kelps off the reef.”</w:t>
      </w:r>
    </w:p>
    <w:p w14:paraId="4F78B953"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p w14:paraId="3394896B" w14:textId="7611BD1B" w:rsidR="002F2B98" w:rsidRDefault="002F2B98" w:rsidP="002F2B98">
      <w:pPr>
        <w:pStyle w:val="Heading1"/>
      </w:pPr>
      <w:bookmarkStart w:id="5" w:name="_Toc108536002"/>
      <w:r>
        <w:lastRenderedPageBreak/>
        <w:t>Urchin Comic Strip with Text</w:t>
      </w:r>
      <w:bookmarkEnd w:id="5"/>
    </w:p>
    <w:tbl>
      <w:tblPr>
        <w:tblStyle w:val="DELWP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5"/>
      </w:tblGrid>
      <w:tr w:rsidR="002F2B98" w14:paraId="25A459C1" w14:textId="77777777" w:rsidTr="00B103DB">
        <w:tc>
          <w:tcPr>
            <w:tcW w:w="9075" w:type="dxa"/>
          </w:tcPr>
          <w:p w14:paraId="46B98EA1" w14:textId="77777777" w:rsidR="002F2B98" w:rsidRDefault="002F2B98" w:rsidP="00B103DB">
            <w:pPr>
              <w:rPr>
                <w:rFonts w:ascii="Arial" w:eastAsia="Arial" w:hAnsi="Arial"/>
                <w:b/>
                <w:bCs/>
                <w:sz w:val="32"/>
                <w:szCs w:val="32"/>
                <w:lang w:val="en"/>
              </w:rPr>
            </w:pPr>
          </w:p>
          <w:p w14:paraId="57A1A289" w14:textId="77777777" w:rsidR="002F2B98" w:rsidRDefault="002F2B98" w:rsidP="00B103DB">
            <w:pPr>
              <w:jc w:val="center"/>
              <w:rPr>
                <w:noProof/>
              </w:rPr>
            </w:pPr>
          </w:p>
          <w:p w14:paraId="6EE538C2" w14:textId="77777777" w:rsidR="002F2B98" w:rsidRDefault="002F2B98" w:rsidP="00B103DB">
            <w:pPr>
              <w:jc w:val="center"/>
              <w:rPr>
                <w:noProof/>
              </w:rPr>
            </w:pPr>
          </w:p>
          <w:p w14:paraId="6ABF6641" w14:textId="77777777" w:rsidR="002F2B98" w:rsidRDefault="002F2B98" w:rsidP="00B103DB">
            <w:pPr>
              <w:jc w:val="center"/>
              <w:rPr>
                <w:noProof/>
              </w:rPr>
            </w:pPr>
          </w:p>
          <w:p w14:paraId="4BC2CE83" w14:textId="77777777" w:rsidR="002F2B98" w:rsidRDefault="002F2B98" w:rsidP="00B103DB">
            <w:pPr>
              <w:jc w:val="center"/>
              <w:rPr>
                <w:noProof/>
              </w:rPr>
            </w:pPr>
          </w:p>
          <w:p w14:paraId="0B795DF2" w14:textId="77777777" w:rsidR="002F2B98" w:rsidRDefault="002F2B98" w:rsidP="00B103DB">
            <w:pPr>
              <w:jc w:val="center"/>
              <w:rPr>
                <w:noProof/>
              </w:rPr>
            </w:pPr>
          </w:p>
          <w:p w14:paraId="4A15C509" w14:textId="77777777" w:rsidR="002F2B98" w:rsidRDefault="002F2B98" w:rsidP="00B103DB">
            <w:pPr>
              <w:jc w:val="center"/>
              <w:rPr>
                <w:noProof/>
              </w:rPr>
            </w:pPr>
          </w:p>
          <w:p w14:paraId="4034C5FB" w14:textId="77777777" w:rsidR="002F2B98" w:rsidRDefault="002F2B98" w:rsidP="00B103DB">
            <w:pPr>
              <w:jc w:val="center"/>
              <w:rPr>
                <w:noProof/>
              </w:rPr>
            </w:pPr>
          </w:p>
          <w:p w14:paraId="439C149C" w14:textId="77777777" w:rsidR="002F2B98" w:rsidRDefault="002F2B98" w:rsidP="00B103DB">
            <w:pPr>
              <w:jc w:val="center"/>
              <w:rPr>
                <w:noProof/>
              </w:rPr>
            </w:pPr>
          </w:p>
          <w:p w14:paraId="55CF8A20" w14:textId="77777777" w:rsidR="002F2B98" w:rsidRDefault="002F2B98" w:rsidP="00B103DB">
            <w:pPr>
              <w:jc w:val="center"/>
              <w:rPr>
                <w:noProof/>
              </w:rPr>
            </w:pPr>
          </w:p>
          <w:p w14:paraId="15F2C538" w14:textId="77777777" w:rsidR="002F2B98" w:rsidRDefault="002F2B98" w:rsidP="00B103DB">
            <w:pPr>
              <w:jc w:val="center"/>
              <w:rPr>
                <w:noProof/>
              </w:rPr>
            </w:pPr>
          </w:p>
          <w:p w14:paraId="1D84B5C9" w14:textId="77777777" w:rsidR="002F2B98" w:rsidRDefault="002F2B98" w:rsidP="00B103DB">
            <w:pPr>
              <w:jc w:val="center"/>
              <w:rPr>
                <w:noProof/>
              </w:rPr>
            </w:pPr>
          </w:p>
          <w:p w14:paraId="073E9B97" w14:textId="77777777" w:rsidR="002F2B98" w:rsidRDefault="002F2B98" w:rsidP="00B103DB">
            <w:pPr>
              <w:jc w:val="center"/>
              <w:rPr>
                <w:noProof/>
              </w:rPr>
            </w:pPr>
          </w:p>
          <w:p w14:paraId="07E3B2D8" w14:textId="77777777" w:rsidR="002F2B98" w:rsidRDefault="002F2B98" w:rsidP="00B103DB">
            <w:pPr>
              <w:jc w:val="center"/>
              <w:rPr>
                <w:noProof/>
              </w:rPr>
            </w:pPr>
          </w:p>
          <w:p w14:paraId="4550CAC8" w14:textId="77777777" w:rsidR="002F2B98" w:rsidRDefault="002F2B98" w:rsidP="00B103DB">
            <w:pPr>
              <w:jc w:val="center"/>
              <w:rPr>
                <w:noProof/>
              </w:rPr>
            </w:pPr>
          </w:p>
          <w:p w14:paraId="47802AFB" w14:textId="77777777" w:rsidR="002F2B98" w:rsidRDefault="002F2B98" w:rsidP="00B103DB">
            <w:pPr>
              <w:jc w:val="center"/>
              <w:rPr>
                <w:noProof/>
              </w:rPr>
            </w:pPr>
          </w:p>
          <w:p w14:paraId="1AFDAE3C" w14:textId="77777777" w:rsidR="002F2B98" w:rsidRDefault="002F2B98" w:rsidP="00B103DB">
            <w:pPr>
              <w:jc w:val="center"/>
              <w:rPr>
                <w:noProof/>
              </w:rPr>
            </w:pPr>
          </w:p>
          <w:p w14:paraId="1111FF7A" w14:textId="77777777" w:rsidR="002F2B98" w:rsidRDefault="002F2B98" w:rsidP="00B103DB">
            <w:pPr>
              <w:jc w:val="center"/>
              <w:rPr>
                <w:noProof/>
              </w:rPr>
            </w:pPr>
          </w:p>
          <w:p w14:paraId="7A82B053" w14:textId="77777777" w:rsidR="002F2B98" w:rsidRDefault="002F2B98" w:rsidP="00B103DB">
            <w:pPr>
              <w:jc w:val="center"/>
              <w:rPr>
                <w:noProof/>
              </w:rPr>
            </w:pPr>
          </w:p>
          <w:p w14:paraId="02B36B86" w14:textId="77777777" w:rsidR="002F2B98" w:rsidRDefault="002F2B98" w:rsidP="00B103DB">
            <w:pPr>
              <w:jc w:val="center"/>
              <w:rPr>
                <w:noProof/>
              </w:rPr>
            </w:pPr>
          </w:p>
          <w:p w14:paraId="3830A176" w14:textId="77777777" w:rsidR="002F2B98" w:rsidRDefault="002F2B98" w:rsidP="00B103DB">
            <w:pPr>
              <w:jc w:val="center"/>
              <w:rPr>
                <w:noProof/>
              </w:rPr>
            </w:pPr>
          </w:p>
          <w:p w14:paraId="3CAF0509" w14:textId="77777777" w:rsidR="002F2B98" w:rsidRDefault="002F2B98" w:rsidP="00B103DB">
            <w:pPr>
              <w:jc w:val="center"/>
              <w:rPr>
                <w:noProof/>
              </w:rPr>
            </w:pPr>
          </w:p>
          <w:p w14:paraId="2160FA98" w14:textId="77777777" w:rsidR="002F2B98" w:rsidRDefault="002F2B98" w:rsidP="00B103DB">
            <w:pPr>
              <w:jc w:val="center"/>
              <w:rPr>
                <w:noProof/>
              </w:rPr>
            </w:pPr>
          </w:p>
          <w:p w14:paraId="207A6845" w14:textId="77777777" w:rsidR="002F2B98" w:rsidRDefault="002F2B98" w:rsidP="00B103DB">
            <w:pPr>
              <w:jc w:val="center"/>
              <w:rPr>
                <w:noProof/>
              </w:rPr>
            </w:pPr>
          </w:p>
          <w:p w14:paraId="12FEEABF" w14:textId="77777777" w:rsidR="002F2B98" w:rsidRDefault="002F2B98" w:rsidP="00B103DB">
            <w:pPr>
              <w:jc w:val="center"/>
              <w:rPr>
                <w:noProof/>
              </w:rPr>
            </w:pPr>
          </w:p>
          <w:p w14:paraId="58806665" w14:textId="77777777" w:rsidR="002F2B98" w:rsidRDefault="002F2B98" w:rsidP="00B103DB">
            <w:pPr>
              <w:jc w:val="center"/>
              <w:rPr>
                <w:noProof/>
              </w:rPr>
            </w:pPr>
          </w:p>
          <w:p w14:paraId="50E515B2" w14:textId="77777777" w:rsidR="002F2B98" w:rsidRDefault="002F2B98" w:rsidP="00B103DB">
            <w:pPr>
              <w:jc w:val="center"/>
              <w:rPr>
                <w:noProof/>
              </w:rPr>
            </w:pPr>
          </w:p>
          <w:p w14:paraId="7F7E21CE" w14:textId="77777777" w:rsidR="002F2B98" w:rsidRDefault="002F2B98" w:rsidP="00B103DB">
            <w:pPr>
              <w:jc w:val="center"/>
              <w:rPr>
                <w:noProof/>
              </w:rPr>
            </w:pPr>
          </w:p>
          <w:p w14:paraId="24E3DB5E" w14:textId="77777777" w:rsidR="002F2B98" w:rsidRDefault="002F2B98" w:rsidP="00B103DB">
            <w:pPr>
              <w:jc w:val="center"/>
              <w:rPr>
                <w:noProof/>
              </w:rPr>
            </w:pPr>
          </w:p>
          <w:p w14:paraId="54635E9E" w14:textId="77777777" w:rsidR="002F2B98" w:rsidRDefault="002F2B98" w:rsidP="00B103DB">
            <w:pPr>
              <w:jc w:val="center"/>
              <w:rPr>
                <w:noProof/>
              </w:rPr>
            </w:pPr>
          </w:p>
          <w:p w14:paraId="0331B974" w14:textId="77777777" w:rsidR="002F2B98" w:rsidRDefault="002F2B98" w:rsidP="00B103DB">
            <w:pPr>
              <w:rPr>
                <w:rFonts w:ascii="Arial" w:eastAsia="Arial" w:hAnsi="Arial"/>
                <w:b/>
                <w:bCs/>
                <w:sz w:val="32"/>
                <w:szCs w:val="32"/>
                <w:lang w:val="en"/>
              </w:rPr>
            </w:pPr>
          </w:p>
        </w:tc>
      </w:tr>
      <w:tr w:rsidR="002F2B98" w14:paraId="6195B8BC" w14:textId="77777777" w:rsidTr="00B103DB">
        <w:trPr>
          <w:trHeight w:val="2127"/>
        </w:trPr>
        <w:tc>
          <w:tcPr>
            <w:tcW w:w="9075" w:type="dxa"/>
          </w:tcPr>
          <w:p w14:paraId="2D1406F3" w14:textId="77777777" w:rsidR="002F2B98" w:rsidRDefault="002F2B98" w:rsidP="00B103DB">
            <w:pPr>
              <w:rPr>
                <w:rFonts w:ascii="Arial" w:eastAsia="Arial" w:hAnsi="Arial"/>
                <w:sz w:val="26"/>
                <w:szCs w:val="26"/>
                <w:lang w:val="en"/>
              </w:rPr>
            </w:pPr>
          </w:p>
          <w:p w14:paraId="745B6DD8" w14:textId="77777777" w:rsidR="002F2B98" w:rsidRDefault="002F2B98" w:rsidP="00B103DB">
            <w:pPr>
              <w:rPr>
                <w:rFonts w:ascii="Arial" w:eastAsia="Arial" w:hAnsi="Arial"/>
                <w:sz w:val="26"/>
                <w:szCs w:val="26"/>
                <w:lang w:val="en"/>
              </w:rPr>
            </w:pPr>
          </w:p>
          <w:p w14:paraId="7291E1F0" w14:textId="77777777" w:rsidR="002F2B98" w:rsidRDefault="002F2B98" w:rsidP="00B103DB">
            <w:pPr>
              <w:rPr>
                <w:rFonts w:ascii="Arial" w:eastAsia="Arial" w:hAnsi="Arial"/>
                <w:sz w:val="26"/>
                <w:szCs w:val="26"/>
                <w:lang w:val="en"/>
              </w:rPr>
            </w:pPr>
            <w:r>
              <w:t xml:space="preserve">What we think has happened over time is a combination of </w:t>
            </w:r>
            <w:proofErr w:type="gramStart"/>
            <w:r>
              <w:t>all of</w:t>
            </w:r>
            <w:proofErr w:type="gramEnd"/>
            <w:r>
              <w:t xml:space="preserve"> the nutrients actually coming into Port Phillip Bay, with all of the sewerage wastewater that's been coming in here since the 50s and 60s. And that has basically driven a change in this ecosystem from the bottom up</w:t>
            </w:r>
          </w:p>
        </w:tc>
      </w:tr>
    </w:tbl>
    <w:p w14:paraId="2190AFEB" w14:textId="34E8BA55" w:rsidR="002F2B98" w:rsidRDefault="002F2B98" w:rsidP="00183B52">
      <w:pPr>
        <w:pStyle w:val="BodyText"/>
      </w:pPr>
    </w:p>
    <w:p w14:paraId="5799706C"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tbl>
      <w:tblPr>
        <w:tblStyle w:val="TableAsPlaceholder"/>
        <w:tblpPr w:leftFromText="180" w:rightFromText="180" w:horzAnchor="margin" w:tblpY="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2F2B98" w14:paraId="7FBFA9E7" w14:textId="77777777" w:rsidTr="00B103DB">
        <w:tc>
          <w:tcPr>
            <w:tcW w:w="9075" w:type="dxa"/>
          </w:tcPr>
          <w:p w14:paraId="5BE38BD9" w14:textId="77777777" w:rsidR="002F2B98" w:rsidRDefault="002F2B98" w:rsidP="00B103DB">
            <w:pPr>
              <w:rPr>
                <w:rFonts w:ascii="Arial" w:eastAsia="Arial" w:hAnsi="Arial"/>
                <w:b/>
                <w:bCs/>
                <w:sz w:val="32"/>
                <w:szCs w:val="32"/>
                <w:lang w:val="en"/>
              </w:rPr>
            </w:pPr>
          </w:p>
          <w:p w14:paraId="4378E098" w14:textId="77777777" w:rsidR="002F2B98" w:rsidRDefault="002F2B98" w:rsidP="00B103DB">
            <w:pPr>
              <w:jc w:val="center"/>
              <w:rPr>
                <w:noProof/>
              </w:rPr>
            </w:pPr>
          </w:p>
          <w:p w14:paraId="0F4CFC1E" w14:textId="77777777" w:rsidR="002F2B98" w:rsidRDefault="002F2B98" w:rsidP="00B103DB">
            <w:pPr>
              <w:jc w:val="center"/>
              <w:rPr>
                <w:rFonts w:ascii="Arial" w:eastAsia="Arial" w:hAnsi="Arial"/>
                <w:b/>
                <w:bCs/>
                <w:sz w:val="32"/>
                <w:szCs w:val="32"/>
                <w:lang w:val="en"/>
              </w:rPr>
            </w:pPr>
          </w:p>
          <w:p w14:paraId="1770B6A9" w14:textId="77777777" w:rsidR="002F2B98" w:rsidRDefault="002F2B98" w:rsidP="00B103DB">
            <w:pPr>
              <w:jc w:val="center"/>
              <w:rPr>
                <w:rFonts w:ascii="Arial" w:eastAsia="Arial" w:hAnsi="Arial"/>
                <w:b/>
                <w:bCs/>
                <w:sz w:val="32"/>
                <w:szCs w:val="32"/>
                <w:lang w:val="en"/>
              </w:rPr>
            </w:pPr>
          </w:p>
          <w:p w14:paraId="5A1C27DE" w14:textId="77777777" w:rsidR="002F2B98" w:rsidRDefault="002F2B98" w:rsidP="00B103DB">
            <w:pPr>
              <w:jc w:val="center"/>
              <w:rPr>
                <w:rFonts w:ascii="Arial" w:eastAsia="Arial" w:hAnsi="Arial"/>
                <w:b/>
                <w:bCs/>
                <w:sz w:val="32"/>
                <w:szCs w:val="32"/>
                <w:lang w:val="en"/>
              </w:rPr>
            </w:pPr>
          </w:p>
          <w:p w14:paraId="05324B84" w14:textId="77777777" w:rsidR="002F2B98" w:rsidRDefault="002F2B98" w:rsidP="00B103DB">
            <w:pPr>
              <w:jc w:val="center"/>
              <w:rPr>
                <w:rFonts w:ascii="Arial" w:eastAsia="Arial" w:hAnsi="Arial"/>
                <w:b/>
                <w:bCs/>
                <w:sz w:val="32"/>
                <w:szCs w:val="32"/>
                <w:lang w:val="en"/>
              </w:rPr>
            </w:pPr>
          </w:p>
          <w:p w14:paraId="7587AE96" w14:textId="77777777" w:rsidR="002F2B98" w:rsidRDefault="002F2B98" w:rsidP="00B103DB">
            <w:pPr>
              <w:jc w:val="center"/>
              <w:rPr>
                <w:rFonts w:ascii="Arial" w:eastAsia="Arial" w:hAnsi="Arial"/>
                <w:b/>
                <w:bCs/>
                <w:sz w:val="32"/>
                <w:szCs w:val="32"/>
                <w:lang w:val="en"/>
              </w:rPr>
            </w:pPr>
          </w:p>
          <w:p w14:paraId="7141B410" w14:textId="77777777" w:rsidR="002F2B98" w:rsidRDefault="002F2B98" w:rsidP="00B103DB">
            <w:pPr>
              <w:jc w:val="center"/>
              <w:rPr>
                <w:rFonts w:ascii="Arial" w:eastAsia="Arial" w:hAnsi="Arial"/>
                <w:b/>
                <w:bCs/>
                <w:sz w:val="32"/>
                <w:szCs w:val="32"/>
                <w:lang w:val="en"/>
              </w:rPr>
            </w:pPr>
          </w:p>
          <w:p w14:paraId="00A5C885" w14:textId="77777777" w:rsidR="002F2B98" w:rsidRDefault="002F2B98" w:rsidP="00B103DB">
            <w:pPr>
              <w:jc w:val="center"/>
              <w:rPr>
                <w:rFonts w:ascii="Arial" w:eastAsia="Arial" w:hAnsi="Arial"/>
                <w:b/>
                <w:bCs/>
                <w:sz w:val="32"/>
                <w:szCs w:val="32"/>
                <w:lang w:val="en"/>
              </w:rPr>
            </w:pPr>
          </w:p>
          <w:p w14:paraId="730A4FC9" w14:textId="77777777" w:rsidR="002F2B98" w:rsidRDefault="002F2B98" w:rsidP="00B103DB">
            <w:pPr>
              <w:jc w:val="center"/>
              <w:rPr>
                <w:rFonts w:ascii="Arial" w:eastAsia="Arial" w:hAnsi="Arial"/>
                <w:b/>
                <w:bCs/>
                <w:sz w:val="32"/>
                <w:szCs w:val="32"/>
                <w:lang w:val="en"/>
              </w:rPr>
            </w:pPr>
          </w:p>
          <w:p w14:paraId="6DA3B812" w14:textId="77777777" w:rsidR="002F2B98" w:rsidRDefault="002F2B98" w:rsidP="00B103DB">
            <w:pPr>
              <w:jc w:val="center"/>
              <w:rPr>
                <w:rFonts w:ascii="Arial" w:eastAsia="Arial" w:hAnsi="Arial"/>
                <w:b/>
                <w:bCs/>
                <w:sz w:val="32"/>
                <w:szCs w:val="32"/>
                <w:lang w:val="en"/>
              </w:rPr>
            </w:pPr>
          </w:p>
          <w:p w14:paraId="3CD97F0E" w14:textId="77777777" w:rsidR="002F2B98" w:rsidRDefault="002F2B98" w:rsidP="00B103DB">
            <w:pPr>
              <w:jc w:val="center"/>
              <w:rPr>
                <w:rFonts w:ascii="Arial" w:eastAsia="Arial" w:hAnsi="Arial"/>
                <w:b/>
                <w:bCs/>
                <w:sz w:val="32"/>
                <w:szCs w:val="32"/>
                <w:lang w:val="en"/>
              </w:rPr>
            </w:pPr>
          </w:p>
          <w:p w14:paraId="7EEC00F1" w14:textId="77777777" w:rsidR="002F2B98" w:rsidRDefault="002F2B98" w:rsidP="00B103DB">
            <w:pPr>
              <w:jc w:val="center"/>
              <w:rPr>
                <w:rFonts w:ascii="Arial" w:eastAsia="Arial" w:hAnsi="Arial"/>
                <w:b/>
                <w:bCs/>
                <w:sz w:val="32"/>
                <w:szCs w:val="32"/>
                <w:lang w:val="en"/>
              </w:rPr>
            </w:pPr>
          </w:p>
          <w:p w14:paraId="3EED1AFB" w14:textId="77777777" w:rsidR="002F2B98" w:rsidRDefault="002F2B98" w:rsidP="00B103DB">
            <w:pPr>
              <w:jc w:val="center"/>
              <w:rPr>
                <w:rFonts w:ascii="Arial" w:eastAsia="Arial" w:hAnsi="Arial"/>
                <w:b/>
                <w:bCs/>
                <w:sz w:val="32"/>
                <w:szCs w:val="32"/>
                <w:lang w:val="en"/>
              </w:rPr>
            </w:pPr>
          </w:p>
          <w:p w14:paraId="2930EBB9" w14:textId="77777777" w:rsidR="002F2B98" w:rsidRDefault="002F2B98" w:rsidP="00B103DB">
            <w:pPr>
              <w:jc w:val="center"/>
              <w:rPr>
                <w:rFonts w:ascii="Arial" w:eastAsia="Arial" w:hAnsi="Arial"/>
                <w:b/>
                <w:bCs/>
                <w:sz w:val="32"/>
                <w:szCs w:val="32"/>
                <w:lang w:val="en"/>
              </w:rPr>
            </w:pPr>
          </w:p>
          <w:p w14:paraId="54CFD832" w14:textId="77777777" w:rsidR="002F2B98" w:rsidRDefault="002F2B98" w:rsidP="00B103DB">
            <w:pPr>
              <w:jc w:val="center"/>
              <w:rPr>
                <w:rFonts w:ascii="Arial" w:eastAsia="Arial" w:hAnsi="Arial"/>
                <w:b/>
                <w:bCs/>
                <w:sz w:val="32"/>
                <w:szCs w:val="32"/>
                <w:lang w:val="en"/>
              </w:rPr>
            </w:pPr>
          </w:p>
          <w:p w14:paraId="44A5D4A6" w14:textId="77777777" w:rsidR="002F2B98" w:rsidRDefault="002F2B98" w:rsidP="00B103DB">
            <w:pPr>
              <w:jc w:val="center"/>
              <w:rPr>
                <w:rFonts w:ascii="Arial" w:eastAsia="Arial" w:hAnsi="Arial"/>
                <w:b/>
                <w:bCs/>
                <w:sz w:val="32"/>
                <w:szCs w:val="32"/>
                <w:lang w:val="en"/>
              </w:rPr>
            </w:pPr>
          </w:p>
          <w:p w14:paraId="28DBC005" w14:textId="77777777" w:rsidR="002F2B98" w:rsidRDefault="002F2B98" w:rsidP="00B103DB">
            <w:pPr>
              <w:jc w:val="center"/>
              <w:rPr>
                <w:rFonts w:ascii="Arial" w:eastAsia="Arial" w:hAnsi="Arial"/>
                <w:b/>
                <w:bCs/>
                <w:sz w:val="32"/>
                <w:szCs w:val="32"/>
                <w:lang w:val="en"/>
              </w:rPr>
            </w:pPr>
          </w:p>
          <w:p w14:paraId="11623FE2" w14:textId="77777777" w:rsidR="002F2B98" w:rsidRDefault="002F2B98" w:rsidP="00B103DB">
            <w:pPr>
              <w:jc w:val="center"/>
              <w:rPr>
                <w:rFonts w:ascii="Arial" w:eastAsia="Arial" w:hAnsi="Arial"/>
                <w:b/>
                <w:bCs/>
                <w:sz w:val="32"/>
                <w:szCs w:val="32"/>
                <w:lang w:val="en"/>
              </w:rPr>
            </w:pPr>
          </w:p>
          <w:p w14:paraId="01398032" w14:textId="77777777" w:rsidR="002F2B98" w:rsidRDefault="002F2B98" w:rsidP="00B103DB">
            <w:pPr>
              <w:jc w:val="center"/>
              <w:rPr>
                <w:rFonts w:ascii="Arial" w:eastAsia="Arial" w:hAnsi="Arial"/>
                <w:b/>
                <w:bCs/>
                <w:sz w:val="32"/>
                <w:szCs w:val="32"/>
                <w:lang w:val="en"/>
              </w:rPr>
            </w:pPr>
          </w:p>
          <w:p w14:paraId="15F7AF65" w14:textId="77777777" w:rsidR="002F2B98" w:rsidRDefault="002F2B98" w:rsidP="00B103DB">
            <w:pPr>
              <w:jc w:val="center"/>
              <w:rPr>
                <w:rFonts w:ascii="Arial" w:eastAsia="Arial" w:hAnsi="Arial"/>
                <w:b/>
                <w:bCs/>
                <w:sz w:val="32"/>
                <w:szCs w:val="32"/>
                <w:lang w:val="en"/>
              </w:rPr>
            </w:pPr>
          </w:p>
          <w:p w14:paraId="5A107621" w14:textId="77777777" w:rsidR="002F2B98" w:rsidRDefault="002F2B98" w:rsidP="00B103DB">
            <w:pPr>
              <w:jc w:val="center"/>
              <w:rPr>
                <w:rFonts w:ascii="Arial" w:eastAsia="Arial" w:hAnsi="Arial"/>
                <w:b/>
                <w:bCs/>
                <w:sz w:val="32"/>
                <w:szCs w:val="32"/>
                <w:lang w:val="en"/>
              </w:rPr>
            </w:pPr>
          </w:p>
          <w:p w14:paraId="4490BD6C" w14:textId="77777777" w:rsidR="002F2B98" w:rsidRDefault="002F2B98" w:rsidP="00B103DB">
            <w:pPr>
              <w:jc w:val="center"/>
              <w:rPr>
                <w:rFonts w:ascii="Arial" w:eastAsia="Arial" w:hAnsi="Arial"/>
                <w:b/>
                <w:bCs/>
                <w:sz w:val="32"/>
                <w:szCs w:val="32"/>
                <w:lang w:val="en"/>
              </w:rPr>
            </w:pPr>
          </w:p>
        </w:tc>
      </w:tr>
      <w:tr w:rsidR="002F2B98" w14:paraId="5A3847D0" w14:textId="77777777" w:rsidTr="00B103DB">
        <w:trPr>
          <w:trHeight w:val="2433"/>
        </w:trPr>
        <w:tc>
          <w:tcPr>
            <w:tcW w:w="9075" w:type="dxa"/>
          </w:tcPr>
          <w:p w14:paraId="76E602AB" w14:textId="77777777" w:rsidR="002F2B98" w:rsidRDefault="002F2B98" w:rsidP="00B103DB">
            <w:pPr>
              <w:rPr>
                <w:rFonts w:ascii="Arial" w:eastAsia="Arial" w:hAnsi="Arial"/>
                <w:sz w:val="26"/>
                <w:szCs w:val="26"/>
                <w:lang w:val="en"/>
              </w:rPr>
            </w:pPr>
          </w:p>
          <w:p w14:paraId="71014EC8" w14:textId="77777777" w:rsidR="002F2B98" w:rsidRDefault="002F2B98" w:rsidP="00B103DB">
            <w:pPr>
              <w:rPr>
                <w:rFonts w:ascii="Arial" w:eastAsia="Arial" w:hAnsi="Arial"/>
                <w:sz w:val="26"/>
                <w:szCs w:val="26"/>
                <w:lang w:val="en"/>
              </w:rPr>
            </w:pPr>
            <w:proofErr w:type="gramStart"/>
            <w:r>
              <w:t>All of</w:t>
            </w:r>
            <w:proofErr w:type="gramEnd"/>
            <w:r>
              <w:t xml:space="preserve"> those excess nutrients in the water actually drove a whole lot of other weedy seaweed species to massively proliferate.</w:t>
            </w:r>
          </w:p>
        </w:tc>
      </w:tr>
    </w:tbl>
    <w:p w14:paraId="6DC46FD2"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tbl>
      <w:tblPr>
        <w:tblStyle w:val="TableAsPlacehol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2F2B98" w14:paraId="235F70BB" w14:textId="77777777" w:rsidTr="00B103DB">
        <w:tc>
          <w:tcPr>
            <w:tcW w:w="9075" w:type="dxa"/>
          </w:tcPr>
          <w:p w14:paraId="01D06452" w14:textId="77777777" w:rsidR="002F2B98" w:rsidRDefault="002F2B98" w:rsidP="00B103DB">
            <w:pPr>
              <w:rPr>
                <w:rFonts w:ascii="Arial" w:eastAsia="Arial" w:hAnsi="Arial"/>
                <w:b/>
                <w:bCs/>
                <w:sz w:val="32"/>
                <w:szCs w:val="32"/>
                <w:lang w:val="en"/>
              </w:rPr>
            </w:pPr>
          </w:p>
          <w:p w14:paraId="32A55191" w14:textId="77777777" w:rsidR="002F2B98" w:rsidRDefault="002F2B98" w:rsidP="00B103DB">
            <w:pPr>
              <w:jc w:val="center"/>
              <w:rPr>
                <w:noProof/>
              </w:rPr>
            </w:pPr>
          </w:p>
          <w:p w14:paraId="0B36EEDD" w14:textId="77777777" w:rsidR="002F2B98" w:rsidRDefault="002F2B98" w:rsidP="00B103DB">
            <w:pPr>
              <w:jc w:val="center"/>
            </w:pPr>
          </w:p>
          <w:p w14:paraId="55764DD4" w14:textId="77777777" w:rsidR="002F2B98" w:rsidRDefault="002F2B98" w:rsidP="00B103DB">
            <w:pPr>
              <w:jc w:val="center"/>
            </w:pPr>
          </w:p>
          <w:p w14:paraId="3694AB0A" w14:textId="77777777" w:rsidR="002F2B98" w:rsidRDefault="002F2B98" w:rsidP="00B103DB">
            <w:pPr>
              <w:jc w:val="center"/>
            </w:pPr>
          </w:p>
          <w:p w14:paraId="00725D21" w14:textId="77777777" w:rsidR="002F2B98" w:rsidRDefault="002F2B98" w:rsidP="00B103DB">
            <w:pPr>
              <w:jc w:val="center"/>
            </w:pPr>
          </w:p>
          <w:p w14:paraId="3E6B5AD5" w14:textId="77777777" w:rsidR="002F2B98" w:rsidRDefault="002F2B98" w:rsidP="00B103DB">
            <w:pPr>
              <w:jc w:val="center"/>
            </w:pPr>
          </w:p>
          <w:p w14:paraId="37887ECA" w14:textId="77777777" w:rsidR="002F2B98" w:rsidRDefault="002F2B98" w:rsidP="00B103DB">
            <w:pPr>
              <w:jc w:val="center"/>
            </w:pPr>
          </w:p>
          <w:p w14:paraId="0A74CF6C" w14:textId="77777777" w:rsidR="002F2B98" w:rsidRDefault="002F2B98" w:rsidP="00B103DB">
            <w:pPr>
              <w:jc w:val="center"/>
            </w:pPr>
          </w:p>
          <w:p w14:paraId="3E461303" w14:textId="77777777" w:rsidR="002F2B98" w:rsidRDefault="002F2B98" w:rsidP="00B103DB">
            <w:pPr>
              <w:jc w:val="center"/>
            </w:pPr>
          </w:p>
          <w:p w14:paraId="21543D72" w14:textId="77777777" w:rsidR="002F2B98" w:rsidRDefault="002F2B98" w:rsidP="00B103DB">
            <w:pPr>
              <w:jc w:val="center"/>
            </w:pPr>
          </w:p>
          <w:p w14:paraId="37C612B6" w14:textId="77777777" w:rsidR="002F2B98" w:rsidRDefault="002F2B98" w:rsidP="00B103DB">
            <w:pPr>
              <w:jc w:val="center"/>
            </w:pPr>
          </w:p>
          <w:p w14:paraId="44C890DB" w14:textId="77777777" w:rsidR="002F2B98" w:rsidRDefault="002F2B98" w:rsidP="00B103DB">
            <w:pPr>
              <w:jc w:val="center"/>
            </w:pPr>
          </w:p>
          <w:p w14:paraId="5D69F900" w14:textId="77777777" w:rsidR="002F2B98" w:rsidRDefault="002F2B98" w:rsidP="00B103DB">
            <w:pPr>
              <w:jc w:val="center"/>
            </w:pPr>
          </w:p>
          <w:p w14:paraId="45824DDD" w14:textId="77777777" w:rsidR="002F2B98" w:rsidRDefault="002F2B98" w:rsidP="00B103DB">
            <w:pPr>
              <w:jc w:val="center"/>
            </w:pPr>
          </w:p>
          <w:p w14:paraId="32F20176" w14:textId="77777777" w:rsidR="002F2B98" w:rsidRDefault="002F2B98" w:rsidP="00B103DB">
            <w:pPr>
              <w:jc w:val="center"/>
            </w:pPr>
          </w:p>
          <w:p w14:paraId="092ECE1C" w14:textId="77777777" w:rsidR="002F2B98" w:rsidRDefault="002F2B98" w:rsidP="00B103DB">
            <w:pPr>
              <w:jc w:val="center"/>
            </w:pPr>
          </w:p>
          <w:p w14:paraId="63A5AB29" w14:textId="77777777" w:rsidR="002F2B98" w:rsidRDefault="002F2B98" w:rsidP="00B103DB">
            <w:pPr>
              <w:jc w:val="center"/>
            </w:pPr>
          </w:p>
          <w:p w14:paraId="65A43D6D" w14:textId="77777777" w:rsidR="002F2B98" w:rsidRDefault="002F2B98" w:rsidP="00B103DB">
            <w:pPr>
              <w:jc w:val="center"/>
            </w:pPr>
          </w:p>
          <w:p w14:paraId="68D57043" w14:textId="77777777" w:rsidR="002F2B98" w:rsidRDefault="002F2B98" w:rsidP="00B103DB">
            <w:pPr>
              <w:jc w:val="center"/>
            </w:pPr>
          </w:p>
          <w:p w14:paraId="5F40A93B" w14:textId="77777777" w:rsidR="002F2B98" w:rsidRDefault="002F2B98" w:rsidP="00B103DB">
            <w:pPr>
              <w:jc w:val="center"/>
            </w:pPr>
          </w:p>
          <w:p w14:paraId="4EA9360B" w14:textId="77777777" w:rsidR="002F2B98" w:rsidRDefault="002F2B98" w:rsidP="00B103DB">
            <w:pPr>
              <w:jc w:val="center"/>
            </w:pPr>
          </w:p>
          <w:p w14:paraId="4C8B1644" w14:textId="77777777" w:rsidR="002F2B98" w:rsidRDefault="002F2B98" w:rsidP="00B103DB">
            <w:pPr>
              <w:jc w:val="center"/>
            </w:pPr>
          </w:p>
          <w:p w14:paraId="0EE2197B" w14:textId="77777777" w:rsidR="002F2B98" w:rsidRDefault="002F2B98" w:rsidP="00B103DB">
            <w:pPr>
              <w:jc w:val="center"/>
            </w:pPr>
          </w:p>
          <w:p w14:paraId="12F830F2" w14:textId="77777777" w:rsidR="002F2B98" w:rsidRDefault="002F2B98" w:rsidP="00B103DB">
            <w:pPr>
              <w:jc w:val="center"/>
            </w:pPr>
          </w:p>
          <w:p w14:paraId="567A5C4D" w14:textId="77777777" w:rsidR="002F2B98" w:rsidRDefault="002F2B98" w:rsidP="00B103DB">
            <w:pPr>
              <w:jc w:val="center"/>
            </w:pPr>
          </w:p>
          <w:p w14:paraId="2F33CC24" w14:textId="77777777" w:rsidR="002F2B98" w:rsidRDefault="002F2B98" w:rsidP="00B103DB">
            <w:pPr>
              <w:jc w:val="center"/>
            </w:pPr>
          </w:p>
          <w:p w14:paraId="712B5692" w14:textId="77777777" w:rsidR="002F2B98" w:rsidRDefault="002F2B98" w:rsidP="00B103DB">
            <w:pPr>
              <w:jc w:val="center"/>
            </w:pPr>
          </w:p>
          <w:p w14:paraId="26A5028C" w14:textId="77777777" w:rsidR="002F2B98" w:rsidRDefault="002F2B98" w:rsidP="00B103DB">
            <w:pPr>
              <w:jc w:val="center"/>
            </w:pPr>
          </w:p>
        </w:tc>
      </w:tr>
      <w:tr w:rsidR="002F2B98" w14:paraId="1051503D" w14:textId="77777777" w:rsidTr="00B103DB">
        <w:trPr>
          <w:trHeight w:val="2823"/>
        </w:trPr>
        <w:tc>
          <w:tcPr>
            <w:tcW w:w="9075" w:type="dxa"/>
          </w:tcPr>
          <w:p w14:paraId="1F746E6F" w14:textId="77777777" w:rsidR="002F2B98" w:rsidRDefault="002F2B98" w:rsidP="00B103DB">
            <w:pPr>
              <w:rPr>
                <w:rFonts w:ascii="Arial" w:eastAsia="Arial" w:hAnsi="Arial"/>
                <w:sz w:val="26"/>
                <w:szCs w:val="26"/>
                <w:lang w:val="en"/>
              </w:rPr>
            </w:pPr>
          </w:p>
          <w:p w14:paraId="50BD4A27" w14:textId="77777777" w:rsidR="002F2B98" w:rsidRDefault="002F2B98" w:rsidP="00B103DB">
            <w:pPr>
              <w:rPr>
                <w:rFonts w:ascii="Arial" w:eastAsia="Arial" w:hAnsi="Arial"/>
                <w:sz w:val="26"/>
                <w:szCs w:val="26"/>
                <w:lang w:val="en"/>
              </w:rPr>
            </w:pPr>
          </w:p>
          <w:p w14:paraId="08D28BFE" w14:textId="77777777" w:rsidR="002F2B98" w:rsidRDefault="002F2B98" w:rsidP="00B103DB">
            <w:pPr>
              <w:rPr>
                <w:rFonts w:ascii="Arial" w:eastAsia="Arial" w:hAnsi="Arial"/>
                <w:sz w:val="26"/>
                <w:szCs w:val="26"/>
                <w:lang w:val="en"/>
              </w:rPr>
            </w:pPr>
            <w:r>
              <w:t xml:space="preserve">And when you have a whole lot of food, then other species will come along and make the most of that. And </w:t>
            </w:r>
            <w:proofErr w:type="gramStart"/>
            <w:r>
              <w:t>so</w:t>
            </w:r>
            <w:proofErr w:type="gramEnd"/>
            <w:r>
              <w:t xml:space="preserve"> sea urchins love to sit there on a rock and eat whatever drifting bits of seaweed are coming by, and so with all this extra seaweed that was now out there and floating around it built a larger sea urchin population in the bay</w:t>
            </w:r>
          </w:p>
        </w:tc>
      </w:tr>
    </w:tbl>
    <w:p w14:paraId="059E7BDF"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p w14:paraId="7361EB4F" w14:textId="0F513A49" w:rsidR="002F2B98" w:rsidRDefault="002F2B98" w:rsidP="00183B52">
      <w:pPr>
        <w:pStyle w:val="BodyText"/>
      </w:pPr>
    </w:p>
    <w:p w14:paraId="3A35AE47" w14:textId="386BB6A1" w:rsidR="002F2B98" w:rsidRDefault="002F2B98" w:rsidP="00183B52">
      <w:pPr>
        <w:pStyle w:val="BodyText"/>
      </w:pPr>
    </w:p>
    <w:tbl>
      <w:tblPr>
        <w:tblStyle w:val="TableAsPlaceholder"/>
        <w:tblpPr w:leftFromText="180" w:rightFromText="180" w:vertAnchor="page" w:horzAnchor="margin" w:tblpY="35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2F2B98" w14:paraId="5E37D96F" w14:textId="77777777" w:rsidTr="00B103DB">
        <w:tc>
          <w:tcPr>
            <w:tcW w:w="9075" w:type="dxa"/>
          </w:tcPr>
          <w:p w14:paraId="01CFAE3E" w14:textId="77777777" w:rsidR="002F2B98" w:rsidRDefault="002F2B98" w:rsidP="00B103DB">
            <w:pPr>
              <w:rPr>
                <w:rFonts w:ascii="Arial" w:eastAsia="Arial" w:hAnsi="Arial"/>
                <w:b/>
                <w:bCs/>
                <w:sz w:val="32"/>
                <w:szCs w:val="32"/>
                <w:lang w:val="en"/>
              </w:rPr>
            </w:pPr>
          </w:p>
          <w:p w14:paraId="175C1FD9" w14:textId="77777777" w:rsidR="002F2B98" w:rsidRDefault="002F2B98" w:rsidP="00B103DB">
            <w:pPr>
              <w:jc w:val="center"/>
              <w:rPr>
                <w:noProof/>
              </w:rPr>
            </w:pPr>
          </w:p>
          <w:p w14:paraId="443E7877" w14:textId="77777777" w:rsidR="002F2B98" w:rsidRDefault="002F2B98" w:rsidP="00B103DB">
            <w:pPr>
              <w:jc w:val="center"/>
            </w:pPr>
          </w:p>
          <w:p w14:paraId="2BA0334A" w14:textId="77777777" w:rsidR="002F2B98" w:rsidRDefault="002F2B98" w:rsidP="00B103DB">
            <w:pPr>
              <w:jc w:val="center"/>
            </w:pPr>
          </w:p>
          <w:p w14:paraId="3BDC715A" w14:textId="77777777" w:rsidR="002F2B98" w:rsidRDefault="002F2B98" w:rsidP="00B103DB">
            <w:pPr>
              <w:jc w:val="center"/>
            </w:pPr>
          </w:p>
          <w:p w14:paraId="12F570E0" w14:textId="77777777" w:rsidR="002F2B98" w:rsidRDefault="002F2B98" w:rsidP="00B103DB">
            <w:pPr>
              <w:jc w:val="center"/>
            </w:pPr>
          </w:p>
          <w:p w14:paraId="6CF7F96B" w14:textId="77777777" w:rsidR="002F2B98" w:rsidRDefault="002F2B98" w:rsidP="00B103DB">
            <w:pPr>
              <w:jc w:val="center"/>
            </w:pPr>
          </w:p>
          <w:p w14:paraId="002878FC" w14:textId="77777777" w:rsidR="002F2B98" w:rsidRDefault="002F2B98" w:rsidP="00B103DB">
            <w:pPr>
              <w:jc w:val="center"/>
            </w:pPr>
          </w:p>
          <w:p w14:paraId="2BB5F972" w14:textId="77777777" w:rsidR="002F2B98" w:rsidRDefault="002F2B98" w:rsidP="00B103DB">
            <w:pPr>
              <w:jc w:val="center"/>
            </w:pPr>
          </w:p>
          <w:p w14:paraId="7F2F5018" w14:textId="77777777" w:rsidR="002F2B98" w:rsidRDefault="002F2B98" w:rsidP="00B103DB">
            <w:pPr>
              <w:jc w:val="center"/>
            </w:pPr>
          </w:p>
          <w:p w14:paraId="5520B476" w14:textId="77777777" w:rsidR="002F2B98" w:rsidRDefault="002F2B98" w:rsidP="00B103DB">
            <w:pPr>
              <w:jc w:val="center"/>
            </w:pPr>
          </w:p>
          <w:p w14:paraId="62B7E390" w14:textId="77777777" w:rsidR="002F2B98" w:rsidRDefault="002F2B98" w:rsidP="00B103DB">
            <w:pPr>
              <w:jc w:val="center"/>
            </w:pPr>
          </w:p>
          <w:p w14:paraId="43A1FD34" w14:textId="77777777" w:rsidR="002F2B98" w:rsidRDefault="002F2B98" w:rsidP="00B103DB">
            <w:pPr>
              <w:jc w:val="center"/>
            </w:pPr>
          </w:p>
          <w:p w14:paraId="387B9154" w14:textId="77777777" w:rsidR="002F2B98" w:rsidRDefault="002F2B98" w:rsidP="00B103DB">
            <w:pPr>
              <w:jc w:val="center"/>
            </w:pPr>
          </w:p>
          <w:p w14:paraId="77830A65" w14:textId="77777777" w:rsidR="002F2B98" w:rsidRDefault="002F2B98" w:rsidP="00B103DB">
            <w:pPr>
              <w:jc w:val="center"/>
            </w:pPr>
          </w:p>
          <w:p w14:paraId="7932BE72" w14:textId="77777777" w:rsidR="002F2B98" w:rsidRDefault="002F2B98" w:rsidP="00B103DB">
            <w:pPr>
              <w:jc w:val="center"/>
            </w:pPr>
          </w:p>
          <w:p w14:paraId="2AC12210" w14:textId="77777777" w:rsidR="002F2B98" w:rsidRDefault="002F2B98" w:rsidP="00B103DB">
            <w:pPr>
              <w:jc w:val="center"/>
            </w:pPr>
          </w:p>
          <w:p w14:paraId="4E448306" w14:textId="77777777" w:rsidR="002F2B98" w:rsidRDefault="002F2B98" w:rsidP="00B103DB">
            <w:pPr>
              <w:jc w:val="center"/>
            </w:pPr>
          </w:p>
          <w:p w14:paraId="35635466" w14:textId="77777777" w:rsidR="002F2B98" w:rsidRDefault="002F2B98" w:rsidP="00B103DB">
            <w:pPr>
              <w:jc w:val="center"/>
            </w:pPr>
          </w:p>
          <w:p w14:paraId="3EA99104" w14:textId="77777777" w:rsidR="002F2B98" w:rsidRDefault="002F2B98" w:rsidP="00B103DB">
            <w:pPr>
              <w:jc w:val="center"/>
            </w:pPr>
          </w:p>
          <w:p w14:paraId="0A2D16A1" w14:textId="77777777" w:rsidR="002F2B98" w:rsidRDefault="002F2B98" w:rsidP="00B103DB">
            <w:pPr>
              <w:jc w:val="center"/>
            </w:pPr>
          </w:p>
          <w:p w14:paraId="7EC9DF99" w14:textId="77777777" w:rsidR="002F2B98" w:rsidRDefault="002F2B98" w:rsidP="00B103DB">
            <w:pPr>
              <w:jc w:val="center"/>
            </w:pPr>
          </w:p>
          <w:p w14:paraId="2193EADE" w14:textId="77777777" w:rsidR="002F2B98" w:rsidRDefault="002F2B98" w:rsidP="00B103DB">
            <w:pPr>
              <w:jc w:val="center"/>
            </w:pPr>
          </w:p>
          <w:p w14:paraId="42A60AE9" w14:textId="77777777" w:rsidR="002F2B98" w:rsidRDefault="002F2B98" w:rsidP="00B103DB">
            <w:pPr>
              <w:jc w:val="center"/>
            </w:pPr>
          </w:p>
          <w:p w14:paraId="76FD5253" w14:textId="77777777" w:rsidR="002F2B98" w:rsidRDefault="002F2B98" w:rsidP="00B103DB">
            <w:pPr>
              <w:jc w:val="center"/>
            </w:pPr>
          </w:p>
          <w:p w14:paraId="6F4C3781" w14:textId="77777777" w:rsidR="002F2B98" w:rsidRDefault="002F2B98" w:rsidP="00B103DB">
            <w:pPr>
              <w:jc w:val="center"/>
            </w:pPr>
          </w:p>
          <w:p w14:paraId="59FA4BB8" w14:textId="77777777" w:rsidR="002F2B98" w:rsidRDefault="002F2B98" w:rsidP="00B103DB">
            <w:pPr>
              <w:jc w:val="center"/>
            </w:pPr>
          </w:p>
          <w:p w14:paraId="7237B56C" w14:textId="77777777" w:rsidR="002F2B98" w:rsidRDefault="002F2B98" w:rsidP="00B103DB">
            <w:pPr>
              <w:jc w:val="center"/>
            </w:pPr>
          </w:p>
        </w:tc>
      </w:tr>
      <w:tr w:rsidR="002F2B98" w14:paraId="60DA63ED" w14:textId="77777777" w:rsidTr="00B103DB">
        <w:trPr>
          <w:trHeight w:val="3549"/>
        </w:trPr>
        <w:tc>
          <w:tcPr>
            <w:tcW w:w="9075" w:type="dxa"/>
          </w:tcPr>
          <w:p w14:paraId="1F9D5211" w14:textId="77777777" w:rsidR="002F2B98" w:rsidRDefault="002F2B98" w:rsidP="00B103DB">
            <w:pPr>
              <w:rPr>
                <w:rFonts w:ascii="Arial" w:eastAsia="Arial" w:hAnsi="Arial"/>
                <w:sz w:val="26"/>
                <w:szCs w:val="26"/>
                <w:lang w:val="en"/>
              </w:rPr>
            </w:pPr>
          </w:p>
          <w:p w14:paraId="71620860" w14:textId="77777777" w:rsidR="002F2B98" w:rsidRDefault="002F2B98" w:rsidP="00B103DB">
            <w:pPr>
              <w:rPr>
                <w:rFonts w:ascii="Arial" w:eastAsia="Arial" w:hAnsi="Arial"/>
                <w:sz w:val="26"/>
                <w:szCs w:val="26"/>
                <w:lang w:val="en"/>
              </w:rPr>
            </w:pPr>
          </w:p>
          <w:p w14:paraId="58E83F8A" w14:textId="77777777" w:rsidR="002F2B98" w:rsidRDefault="002F2B98" w:rsidP="00B103DB">
            <w:pPr>
              <w:rPr>
                <w:rFonts w:ascii="Arial" w:eastAsia="Arial" w:hAnsi="Arial"/>
                <w:sz w:val="26"/>
                <w:szCs w:val="26"/>
                <w:lang w:val="en"/>
              </w:rPr>
            </w:pPr>
            <w:r>
              <w:t xml:space="preserve">Then what happened, we got to the Millennium </w:t>
            </w:r>
            <w:proofErr w:type="gramStart"/>
            <w:r>
              <w:t>drought</w:t>
            </w:r>
            <w:proofErr w:type="gramEnd"/>
            <w:r>
              <w:t xml:space="preserve"> which was from the end of the 1990s, and through the 2000s. </w:t>
            </w:r>
            <w:proofErr w:type="gramStart"/>
            <w:r>
              <w:t>So</w:t>
            </w:r>
            <w:proofErr w:type="gramEnd"/>
            <w:r>
              <w:t xml:space="preserve"> a long period of increased temperatures, but also reduced nutrients that were actually now coming into the bay. And so, now </w:t>
            </w:r>
            <w:proofErr w:type="gramStart"/>
            <w:r>
              <w:t>all of a sudden</w:t>
            </w:r>
            <w:proofErr w:type="gramEnd"/>
            <w:r>
              <w:t>, we had less nutrients in the bay, and less seaweed that was now growing and proliferating because of it.</w:t>
            </w:r>
          </w:p>
        </w:tc>
      </w:tr>
    </w:tbl>
    <w:p w14:paraId="174A1A5A" w14:textId="0EBDD318" w:rsidR="002F2B98" w:rsidRDefault="002F2B98" w:rsidP="00183B52">
      <w:pPr>
        <w:pStyle w:val="BodyText"/>
      </w:pPr>
    </w:p>
    <w:p w14:paraId="235803D5" w14:textId="375209DC" w:rsidR="002F2B98" w:rsidRDefault="002F2B98" w:rsidP="00183B52">
      <w:pPr>
        <w:pStyle w:val="BodyText"/>
      </w:pPr>
    </w:p>
    <w:p w14:paraId="615101C7" w14:textId="7BBE2CB8" w:rsidR="002F2B98" w:rsidRDefault="002F2B98" w:rsidP="00183B52">
      <w:pPr>
        <w:pStyle w:val="BodyText"/>
      </w:pPr>
    </w:p>
    <w:p w14:paraId="49C69198" w14:textId="61CC4CB5" w:rsidR="002F2B98" w:rsidRDefault="002F2B98" w:rsidP="00183B52">
      <w:pPr>
        <w:pStyle w:val="BodyText"/>
      </w:pPr>
    </w:p>
    <w:p w14:paraId="75A7A972" w14:textId="3C1C779F" w:rsidR="002F2B98" w:rsidRDefault="002F2B98" w:rsidP="00183B52">
      <w:pPr>
        <w:pStyle w:val="BodyText"/>
      </w:pPr>
    </w:p>
    <w:p w14:paraId="2B25D652" w14:textId="659BCD2C" w:rsidR="002F2B98" w:rsidRDefault="002F2B98" w:rsidP="00183B52">
      <w:pPr>
        <w:pStyle w:val="BodyText"/>
      </w:pPr>
    </w:p>
    <w:p w14:paraId="251AF278" w14:textId="15D4A523" w:rsidR="002F2B98" w:rsidRDefault="002F2B98" w:rsidP="00183B52">
      <w:pPr>
        <w:pStyle w:val="BodyText"/>
      </w:pPr>
    </w:p>
    <w:p w14:paraId="19CFE464" w14:textId="57799E67" w:rsidR="002F2B98" w:rsidRDefault="002F2B98" w:rsidP="00183B52">
      <w:pPr>
        <w:pStyle w:val="BodyText"/>
      </w:pPr>
    </w:p>
    <w:p w14:paraId="6FBEB998" w14:textId="02E2F6CE" w:rsidR="002F2B98" w:rsidRDefault="002F2B98" w:rsidP="00183B52">
      <w:pPr>
        <w:pStyle w:val="BodyText"/>
      </w:pPr>
    </w:p>
    <w:p w14:paraId="5822F69B" w14:textId="505B73DF" w:rsidR="002F2B98" w:rsidRDefault="002F2B98" w:rsidP="00183B52">
      <w:pPr>
        <w:pStyle w:val="BodyText"/>
      </w:pPr>
    </w:p>
    <w:p w14:paraId="5F792181" w14:textId="4507367E" w:rsidR="002F2B98" w:rsidRDefault="002F2B98" w:rsidP="00183B52">
      <w:pPr>
        <w:pStyle w:val="BodyText"/>
      </w:pPr>
    </w:p>
    <w:p w14:paraId="40C25771" w14:textId="7AA15174" w:rsidR="002F2B98" w:rsidRDefault="002F2B98" w:rsidP="00183B52">
      <w:pPr>
        <w:pStyle w:val="BodyText"/>
      </w:pPr>
    </w:p>
    <w:p w14:paraId="19BED351" w14:textId="48BD8DC9" w:rsidR="002F2B98" w:rsidRDefault="002F2B98" w:rsidP="00183B52">
      <w:pPr>
        <w:pStyle w:val="BodyText"/>
      </w:pPr>
    </w:p>
    <w:p w14:paraId="2AF53D2D" w14:textId="1D38A311" w:rsidR="002F2B98" w:rsidRDefault="002F2B98" w:rsidP="00183B52">
      <w:pPr>
        <w:pStyle w:val="BodyText"/>
      </w:pPr>
    </w:p>
    <w:p w14:paraId="20D4941A" w14:textId="16426385" w:rsidR="002F2B98" w:rsidRDefault="002F2B98" w:rsidP="00183B52">
      <w:pPr>
        <w:pStyle w:val="BodyText"/>
      </w:pPr>
    </w:p>
    <w:p w14:paraId="0BF09007" w14:textId="26D2248D" w:rsidR="002F2B98" w:rsidRDefault="002F2B98" w:rsidP="00183B52">
      <w:pPr>
        <w:pStyle w:val="BodyText"/>
      </w:pPr>
    </w:p>
    <w:p w14:paraId="66D0FE0D" w14:textId="7AAF27D7" w:rsidR="002F2B98" w:rsidRDefault="002F2B98" w:rsidP="00183B52">
      <w:pPr>
        <w:pStyle w:val="BodyText"/>
      </w:pPr>
    </w:p>
    <w:p w14:paraId="2C984B42" w14:textId="698BE908" w:rsidR="002F2B98" w:rsidRDefault="002F2B98" w:rsidP="00183B52">
      <w:pPr>
        <w:pStyle w:val="BodyText"/>
      </w:pPr>
    </w:p>
    <w:p w14:paraId="3777D1BE" w14:textId="0AB626D7" w:rsidR="002F2B98" w:rsidRDefault="002F2B98" w:rsidP="00183B52">
      <w:pPr>
        <w:pStyle w:val="BodyText"/>
      </w:pPr>
    </w:p>
    <w:p w14:paraId="08FCBE28" w14:textId="6317B2E9" w:rsidR="002F2B98" w:rsidRDefault="002F2B98" w:rsidP="00183B52">
      <w:pPr>
        <w:pStyle w:val="BodyText"/>
      </w:pPr>
    </w:p>
    <w:p w14:paraId="1F377F32" w14:textId="2F175FE1" w:rsidR="002F2B98" w:rsidRDefault="002F2B98" w:rsidP="00183B52">
      <w:pPr>
        <w:pStyle w:val="BodyText"/>
      </w:pPr>
    </w:p>
    <w:p w14:paraId="2EC615DA" w14:textId="0041213E" w:rsidR="002F2B98" w:rsidRDefault="002F2B98" w:rsidP="00183B52">
      <w:pPr>
        <w:pStyle w:val="BodyText"/>
      </w:pPr>
    </w:p>
    <w:p w14:paraId="5DA50137" w14:textId="1E2C95F1" w:rsidR="002F2B98" w:rsidRDefault="002F2B98" w:rsidP="00183B52">
      <w:pPr>
        <w:pStyle w:val="BodyText"/>
      </w:pPr>
    </w:p>
    <w:p w14:paraId="2F810330" w14:textId="03640A9A" w:rsidR="002F2B98" w:rsidRDefault="002F2B98" w:rsidP="00183B52">
      <w:pPr>
        <w:pStyle w:val="BodyText"/>
      </w:pPr>
    </w:p>
    <w:p w14:paraId="2FF77855" w14:textId="43D02C2C" w:rsidR="002F2B98" w:rsidRDefault="002F2B98" w:rsidP="00183B52">
      <w:pPr>
        <w:pStyle w:val="BodyText"/>
      </w:pPr>
    </w:p>
    <w:p w14:paraId="243B5EEA" w14:textId="14B50310" w:rsidR="002F2B98" w:rsidRDefault="002F2B98" w:rsidP="00183B52">
      <w:pPr>
        <w:pStyle w:val="BodyText"/>
      </w:pPr>
    </w:p>
    <w:p w14:paraId="7F433E4C" w14:textId="51B9E05F" w:rsidR="002F2B98" w:rsidRDefault="002F2B98" w:rsidP="00183B52">
      <w:pPr>
        <w:pStyle w:val="BodyText"/>
      </w:pPr>
    </w:p>
    <w:p w14:paraId="62E1729A" w14:textId="7DF672D4" w:rsidR="002F2B98" w:rsidRDefault="002F2B98" w:rsidP="00183B52">
      <w:pPr>
        <w:pStyle w:val="BodyText"/>
      </w:pPr>
    </w:p>
    <w:p w14:paraId="72A03D01" w14:textId="0851314C" w:rsidR="002F2B98" w:rsidRDefault="002F2B98" w:rsidP="00183B52">
      <w:pPr>
        <w:pStyle w:val="BodyText"/>
      </w:pPr>
    </w:p>
    <w:p w14:paraId="2DDCF3AC" w14:textId="107CD6C4" w:rsidR="002F2B98" w:rsidRDefault="002F2B98" w:rsidP="00183B52">
      <w:pPr>
        <w:pStyle w:val="BodyText"/>
      </w:pPr>
    </w:p>
    <w:p w14:paraId="2047E968" w14:textId="01D20A36" w:rsidR="002F2B98" w:rsidRDefault="002F2B98" w:rsidP="00183B52">
      <w:pPr>
        <w:pStyle w:val="BodyText"/>
      </w:pPr>
    </w:p>
    <w:p w14:paraId="2801659A"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p w14:paraId="71DE5B68" w14:textId="6622B3FB" w:rsidR="002F2B98" w:rsidRDefault="002F2B98" w:rsidP="002F2B98">
      <w:pPr>
        <w:pStyle w:val="Heading1"/>
      </w:pPr>
      <w:bookmarkStart w:id="6" w:name="_Toc108536003"/>
      <w:r>
        <w:lastRenderedPageBreak/>
        <w:t>Urchin Comic strip with Pictures</w:t>
      </w:r>
      <w:bookmarkEnd w:id="6"/>
    </w:p>
    <w:tbl>
      <w:tblPr>
        <w:tblStyle w:val="DELWP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5"/>
      </w:tblGrid>
      <w:tr w:rsidR="002F2B98" w14:paraId="1F17D881" w14:textId="77777777" w:rsidTr="00B103DB">
        <w:tc>
          <w:tcPr>
            <w:tcW w:w="9075" w:type="dxa"/>
          </w:tcPr>
          <w:p w14:paraId="2A6F6EA2" w14:textId="77777777" w:rsidR="002F2B98" w:rsidRDefault="002F2B98" w:rsidP="00B103DB">
            <w:pPr>
              <w:rPr>
                <w:rFonts w:ascii="Arial" w:eastAsia="Arial" w:hAnsi="Arial"/>
                <w:b/>
                <w:bCs/>
                <w:sz w:val="32"/>
                <w:szCs w:val="32"/>
                <w:lang w:val="en"/>
              </w:rPr>
            </w:pPr>
          </w:p>
          <w:p w14:paraId="0FF402B0" w14:textId="77777777" w:rsidR="002F2B98" w:rsidRDefault="002F2B98" w:rsidP="00B103DB">
            <w:pPr>
              <w:jc w:val="center"/>
              <w:rPr>
                <w:rFonts w:ascii="Arial" w:eastAsia="Arial" w:hAnsi="Arial"/>
                <w:b/>
                <w:bCs/>
                <w:sz w:val="32"/>
                <w:szCs w:val="32"/>
                <w:lang w:val="en"/>
              </w:rPr>
            </w:pPr>
            <w:r>
              <w:rPr>
                <w:noProof/>
              </w:rPr>
              <w:drawing>
                <wp:inline distT="0" distB="0" distL="0" distR="0" wp14:anchorId="72B0102E" wp14:editId="52705407">
                  <wp:extent cx="4572000" cy="4514850"/>
                  <wp:effectExtent l="0" t="0" r="0" b="0"/>
                  <wp:docPr id="1573202726" name="Picture 1573202726" descr="Cartoon Image of impacts of sewage on a ree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2726" name="Picture 1573202726" descr="Cartoon Image of impacts of sewage on a reef system"/>
                          <pic:cNvPicPr/>
                        </pic:nvPicPr>
                        <pic:blipFill>
                          <a:blip r:embed="rId46">
                            <a:extLst>
                              <a:ext uri="{28A0092B-C50C-407E-A947-70E740481C1C}">
                                <a14:useLocalDpi xmlns:a14="http://schemas.microsoft.com/office/drawing/2010/main" val="0"/>
                              </a:ext>
                            </a:extLst>
                          </a:blip>
                          <a:stretch>
                            <a:fillRect/>
                          </a:stretch>
                        </pic:blipFill>
                        <pic:spPr>
                          <a:xfrm>
                            <a:off x="0" y="0"/>
                            <a:ext cx="4572000" cy="4514850"/>
                          </a:xfrm>
                          <a:prstGeom prst="rect">
                            <a:avLst/>
                          </a:prstGeom>
                        </pic:spPr>
                      </pic:pic>
                    </a:graphicData>
                  </a:graphic>
                </wp:inline>
              </w:drawing>
            </w:r>
          </w:p>
        </w:tc>
      </w:tr>
      <w:tr w:rsidR="002F2B98" w14:paraId="3DA80AB8" w14:textId="77777777" w:rsidTr="00B103DB">
        <w:trPr>
          <w:trHeight w:val="2127"/>
        </w:trPr>
        <w:tc>
          <w:tcPr>
            <w:tcW w:w="9075" w:type="dxa"/>
          </w:tcPr>
          <w:p w14:paraId="70D99A09" w14:textId="77777777" w:rsidR="002F2B98" w:rsidRDefault="002F2B98" w:rsidP="00B103DB">
            <w:pPr>
              <w:rPr>
                <w:rFonts w:ascii="Arial" w:eastAsia="Arial" w:hAnsi="Arial"/>
                <w:sz w:val="26"/>
                <w:szCs w:val="26"/>
                <w:lang w:val="en"/>
              </w:rPr>
            </w:pPr>
          </w:p>
          <w:p w14:paraId="66F74EEB" w14:textId="77777777" w:rsidR="002F2B98" w:rsidRDefault="002F2B98" w:rsidP="00B103DB">
            <w:pPr>
              <w:rPr>
                <w:rFonts w:ascii="Arial" w:eastAsia="Arial" w:hAnsi="Arial"/>
                <w:sz w:val="26"/>
                <w:szCs w:val="26"/>
                <w:lang w:val="en"/>
              </w:rPr>
            </w:pPr>
          </w:p>
          <w:p w14:paraId="389B6CC1" w14:textId="77777777" w:rsidR="002F2B98" w:rsidRDefault="002F2B98" w:rsidP="00B103DB">
            <w:pPr>
              <w:rPr>
                <w:rFonts w:ascii="Arial" w:eastAsia="Arial" w:hAnsi="Arial"/>
                <w:sz w:val="26"/>
                <w:szCs w:val="26"/>
                <w:lang w:val="en"/>
              </w:rPr>
            </w:pPr>
          </w:p>
        </w:tc>
      </w:tr>
    </w:tbl>
    <w:p w14:paraId="6DA9EB8C"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tbl>
      <w:tblPr>
        <w:tblStyle w:val="TableAsPlaceholder"/>
        <w:tblpPr w:leftFromText="180" w:rightFromText="180" w:horzAnchor="margin" w:tblpY="6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2F2B98" w14:paraId="7B53FC40" w14:textId="77777777" w:rsidTr="00B103DB">
        <w:tc>
          <w:tcPr>
            <w:tcW w:w="9075" w:type="dxa"/>
          </w:tcPr>
          <w:p w14:paraId="4B270BCD" w14:textId="77777777" w:rsidR="002F2B98" w:rsidRDefault="002F2B98" w:rsidP="00B103DB">
            <w:pPr>
              <w:rPr>
                <w:rFonts w:ascii="Arial" w:eastAsia="Arial" w:hAnsi="Arial"/>
                <w:b/>
                <w:bCs/>
                <w:sz w:val="32"/>
                <w:szCs w:val="32"/>
                <w:lang w:val="en"/>
              </w:rPr>
            </w:pPr>
          </w:p>
          <w:p w14:paraId="33FC9103" w14:textId="0E55D190" w:rsidR="002F2B98" w:rsidRDefault="00106A47" w:rsidP="00B103DB">
            <w:pPr>
              <w:jc w:val="center"/>
              <w:rPr>
                <w:rFonts w:ascii="Arial" w:eastAsia="Arial" w:hAnsi="Arial"/>
                <w:b/>
                <w:bCs/>
                <w:sz w:val="32"/>
                <w:szCs w:val="32"/>
                <w:lang w:val="en"/>
              </w:rPr>
            </w:pPr>
            <w:r w:rsidRPr="00106A47">
              <w:rPr>
                <w:noProof/>
              </w:rPr>
              <w:drawing>
                <wp:inline distT="0" distB="0" distL="0" distR="0" wp14:anchorId="0D553A56" wp14:editId="0833EE2E">
                  <wp:extent cx="4096322" cy="4124901"/>
                  <wp:effectExtent l="0" t="0" r="0" b="9525"/>
                  <wp:docPr id="1068505545" name="Picture 1068505545" descr="Cartoon Image of a increased level of seaweed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45" name="Picture 1068505545" descr="Cartoon Image of a increased level of seaweed on a reef"/>
                          <pic:cNvPicPr/>
                        </pic:nvPicPr>
                        <pic:blipFill>
                          <a:blip r:embed="rId47"/>
                          <a:stretch>
                            <a:fillRect/>
                          </a:stretch>
                        </pic:blipFill>
                        <pic:spPr>
                          <a:xfrm>
                            <a:off x="0" y="0"/>
                            <a:ext cx="4096322" cy="4124901"/>
                          </a:xfrm>
                          <a:prstGeom prst="rect">
                            <a:avLst/>
                          </a:prstGeom>
                        </pic:spPr>
                      </pic:pic>
                    </a:graphicData>
                  </a:graphic>
                </wp:inline>
              </w:drawing>
            </w:r>
          </w:p>
        </w:tc>
      </w:tr>
      <w:tr w:rsidR="002F2B98" w14:paraId="677DA367" w14:textId="77777777" w:rsidTr="00B103DB">
        <w:trPr>
          <w:trHeight w:val="2433"/>
        </w:trPr>
        <w:tc>
          <w:tcPr>
            <w:tcW w:w="9075" w:type="dxa"/>
          </w:tcPr>
          <w:p w14:paraId="60010D1F" w14:textId="77777777" w:rsidR="002F2B98" w:rsidRDefault="002F2B98" w:rsidP="00B103DB">
            <w:pPr>
              <w:rPr>
                <w:rFonts w:ascii="Arial" w:eastAsia="Arial" w:hAnsi="Arial"/>
                <w:sz w:val="26"/>
                <w:szCs w:val="26"/>
                <w:lang w:val="en"/>
              </w:rPr>
            </w:pPr>
          </w:p>
          <w:p w14:paraId="2361516E" w14:textId="77777777" w:rsidR="002F2B98" w:rsidRDefault="002F2B98" w:rsidP="00B103DB">
            <w:pPr>
              <w:rPr>
                <w:rFonts w:ascii="Arial" w:eastAsia="Arial" w:hAnsi="Arial"/>
                <w:sz w:val="26"/>
                <w:szCs w:val="26"/>
                <w:lang w:val="en"/>
              </w:rPr>
            </w:pPr>
          </w:p>
        </w:tc>
      </w:tr>
    </w:tbl>
    <w:p w14:paraId="5C5F8D02" w14:textId="7CCE56FD" w:rsidR="002F2B98" w:rsidRDefault="002F2B98" w:rsidP="00183B52">
      <w:pPr>
        <w:pStyle w:val="BodyText"/>
      </w:pPr>
    </w:p>
    <w:p w14:paraId="12EC1D8D" w14:textId="07366498" w:rsidR="002F2B98" w:rsidRDefault="002F2B98" w:rsidP="00183B52">
      <w:pPr>
        <w:pStyle w:val="BodyText"/>
      </w:pPr>
    </w:p>
    <w:p w14:paraId="4CBDE1CD" w14:textId="2B8C535C" w:rsidR="002F2B98" w:rsidRDefault="002F2B98" w:rsidP="00183B52">
      <w:pPr>
        <w:pStyle w:val="BodyText"/>
      </w:pPr>
    </w:p>
    <w:p w14:paraId="4166BAC0" w14:textId="1D1738C9" w:rsidR="002F2B98" w:rsidRDefault="002F2B98" w:rsidP="00183B52">
      <w:pPr>
        <w:pStyle w:val="BodyText"/>
      </w:pPr>
    </w:p>
    <w:p w14:paraId="1EEA331D" w14:textId="19B7ACF0" w:rsidR="002F2B98" w:rsidRDefault="002F2B98" w:rsidP="00183B52">
      <w:pPr>
        <w:pStyle w:val="BodyText"/>
      </w:pPr>
    </w:p>
    <w:p w14:paraId="36723F04" w14:textId="57E84F66" w:rsidR="002F2B98" w:rsidRDefault="002F2B98" w:rsidP="00183B52">
      <w:pPr>
        <w:pStyle w:val="BodyText"/>
      </w:pPr>
    </w:p>
    <w:p w14:paraId="063AD8D2" w14:textId="1A9C9ED2" w:rsidR="002F2B98" w:rsidRDefault="002F2B98" w:rsidP="00183B52">
      <w:pPr>
        <w:pStyle w:val="BodyText"/>
      </w:pPr>
    </w:p>
    <w:p w14:paraId="0585B06A" w14:textId="74CD88FA" w:rsidR="002F2B98" w:rsidRDefault="002F2B98" w:rsidP="00183B52">
      <w:pPr>
        <w:pStyle w:val="BodyText"/>
      </w:pPr>
    </w:p>
    <w:p w14:paraId="0C0CE10D" w14:textId="65225782" w:rsidR="002F2B98" w:rsidRDefault="002F2B98" w:rsidP="00183B52">
      <w:pPr>
        <w:pStyle w:val="BodyText"/>
      </w:pPr>
    </w:p>
    <w:p w14:paraId="7184015F" w14:textId="70358FF9" w:rsidR="002F2B98" w:rsidRDefault="002F2B98" w:rsidP="00183B52">
      <w:pPr>
        <w:pStyle w:val="BodyText"/>
      </w:pPr>
    </w:p>
    <w:p w14:paraId="51E1240A" w14:textId="453072B8" w:rsidR="002F2B98" w:rsidRDefault="002F2B98" w:rsidP="00183B52">
      <w:pPr>
        <w:pStyle w:val="BodyText"/>
      </w:pPr>
    </w:p>
    <w:p w14:paraId="6EADC393" w14:textId="1B34CA3A" w:rsidR="002F2B98" w:rsidRDefault="002F2B98" w:rsidP="00183B52">
      <w:pPr>
        <w:pStyle w:val="BodyText"/>
      </w:pPr>
    </w:p>
    <w:p w14:paraId="533ED53B" w14:textId="2C87212F" w:rsidR="002F2B98" w:rsidRDefault="002F2B98" w:rsidP="00183B52">
      <w:pPr>
        <w:pStyle w:val="BodyText"/>
      </w:pPr>
    </w:p>
    <w:p w14:paraId="5710DF5D" w14:textId="3D55E414" w:rsidR="002F2B98" w:rsidRDefault="002F2B98" w:rsidP="00183B52">
      <w:pPr>
        <w:pStyle w:val="BodyText"/>
      </w:pPr>
    </w:p>
    <w:p w14:paraId="231B9F52" w14:textId="75BBCE46" w:rsidR="002F2B98" w:rsidRDefault="002F2B98" w:rsidP="00183B52">
      <w:pPr>
        <w:pStyle w:val="BodyText"/>
      </w:pPr>
    </w:p>
    <w:p w14:paraId="40E54A31" w14:textId="375C0FE5" w:rsidR="002F2B98" w:rsidRDefault="002F2B98" w:rsidP="00183B52">
      <w:pPr>
        <w:pStyle w:val="BodyText"/>
      </w:pPr>
    </w:p>
    <w:p w14:paraId="61DA92B7" w14:textId="193B5E1C" w:rsidR="002F2B98" w:rsidRDefault="002F2B98" w:rsidP="00183B52">
      <w:pPr>
        <w:pStyle w:val="BodyText"/>
      </w:pPr>
    </w:p>
    <w:p w14:paraId="159613AB" w14:textId="397D4324" w:rsidR="002F2B98" w:rsidRDefault="002F2B98" w:rsidP="00183B52">
      <w:pPr>
        <w:pStyle w:val="BodyText"/>
      </w:pPr>
    </w:p>
    <w:p w14:paraId="15858283" w14:textId="3DECAB8A" w:rsidR="002F2B98" w:rsidRDefault="002F2B98" w:rsidP="00183B52">
      <w:pPr>
        <w:pStyle w:val="BodyText"/>
      </w:pPr>
    </w:p>
    <w:p w14:paraId="3B7D9FB4" w14:textId="5D649CAC" w:rsidR="002F2B98" w:rsidRDefault="002F2B98" w:rsidP="00183B52">
      <w:pPr>
        <w:pStyle w:val="BodyText"/>
      </w:pPr>
    </w:p>
    <w:p w14:paraId="77DB5BFB" w14:textId="3564A2CC" w:rsidR="002F2B98" w:rsidRDefault="002F2B98" w:rsidP="00183B52">
      <w:pPr>
        <w:pStyle w:val="BodyText"/>
      </w:pPr>
    </w:p>
    <w:p w14:paraId="70C63443" w14:textId="7ECFEB77" w:rsidR="002F2B98" w:rsidRDefault="002F2B98" w:rsidP="00183B52">
      <w:pPr>
        <w:pStyle w:val="BodyText"/>
      </w:pPr>
    </w:p>
    <w:p w14:paraId="098941A0" w14:textId="71A7414F" w:rsidR="002F2B98" w:rsidRDefault="002F2B98" w:rsidP="00183B52">
      <w:pPr>
        <w:pStyle w:val="BodyText"/>
      </w:pPr>
    </w:p>
    <w:p w14:paraId="388157A8" w14:textId="550C877F" w:rsidR="002F2B98" w:rsidRDefault="002F2B98" w:rsidP="00183B52">
      <w:pPr>
        <w:pStyle w:val="BodyText"/>
      </w:pPr>
    </w:p>
    <w:p w14:paraId="5CB6E734" w14:textId="6FD0AE73" w:rsidR="002F2B98" w:rsidRDefault="002F2B98" w:rsidP="00183B52">
      <w:pPr>
        <w:pStyle w:val="BodyText"/>
      </w:pPr>
    </w:p>
    <w:p w14:paraId="33C15595" w14:textId="1AFD0CDF" w:rsidR="002F2B98" w:rsidRDefault="002F2B98" w:rsidP="00183B52">
      <w:pPr>
        <w:pStyle w:val="BodyText"/>
      </w:pPr>
    </w:p>
    <w:p w14:paraId="78E39562" w14:textId="4DE6D0A7" w:rsidR="002F2B98" w:rsidRDefault="002F2B98" w:rsidP="00183B52">
      <w:pPr>
        <w:pStyle w:val="BodyText"/>
      </w:pPr>
    </w:p>
    <w:p w14:paraId="2ADF80D8" w14:textId="5B5EA0B4" w:rsidR="002F2B98" w:rsidRDefault="002F2B98" w:rsidP="00183B52">
      <w:pPr>
        <w:pStyle w:val="BodyText"/>
      </w:pPr>
    </w:p>
    <w:p w14:paraId="5848091C" w14:textId="5E924A57" w:rsidR="002F2B98" w:rsidRDefault="002F2B98" w:rsidP="00183B52">
      <w:pPr>
        <w:pStyle w:val="BodyText"/>
      </w:pPr>
    </w:p>
    <w:p w14:paraId="2D3ADD46" w14:textId="46478EF6" w:rsidR="002F2B98" w:rsidRDefault="002F2B98" w:rsidP="00183B52">
      <w:pPr>
        <w:pStyle w:val="BodyText"/>
      </w:pPr>
    </w:p>
    <w:p w14:paraId="4244469D" w14:textId="5055C74E" w:rsidR="002F2B98" w:rsidRDefault="002F2B98" w:rsidP="00183B52">
      <w:pPr>
        <w:pStyle w:val="BodyText"/>
      </w:pPr>
    </w:p>
    <w:p w14:paraId="26FDA17F"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tbl>
      <w:tblPr>
        <w:tblStyle w:val="TableAsPlacehold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2F2B98" w14:paraId="5007D262" w14:textId="77777777" w:rsidTr="00B103DB">
        <w:tc>
          <w:tcPr>
            <w:tcW w:w="9075" w:type="dxa"/>
          </w:tcPr>
          <w:p w14:paraId="679FBE55" w14:textId="77777777" w:rsidR="002F2B98" w:rsidRDefault="002F2B98" w:rsidP="00B103DB">
            <w:pPr>
              <w:rPr>
                <w:rFonts w:ascii="Arial" w:eastAsia="Arial" w:hAnsi="Arial"/>
                <w:b/>
                <w:bCs/>
                <w:sz w:val="32"/>
                <w:szCs w:val="32"/>
                <w:lang w:val="en"/>
              </w:rPr>
            </w:pPr>
          </w:p>
          <w:p w14:paraId="7655AE2C" w14:textId="77777777" w:rsidR="002F2B98" w:rsidRDefault="002F2B98" w:rsidP="00B103DB">
            <w:pPr>
              <w:jc w:val="center"/>
            </w:pPr>
            <w:r>
              <w:rPr>
                <w:noProof/>
              </w:rPr>
              <w:drawing>
                <wp:inline distT="0" distB="0" distL="0" distR="0" wp14:anchorId="61A09192" wp14:editId="2B40C7ED">
                  <wp:extent cx="4524375" cy="4572000"/>
                  <wp:effectExtent l="0" t="0" r="0" b="0"/>
                  <wp:docPr id="1106615015" name="Picture 1106615015" descr="Cartoon Image showing increased urchins on a reef with high levels of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15015" name="Picture 1106615015" descr="Cartoon Image showing increased urchins on a reef with high levels of seaweed"/>
                          <pic:cNvPicPr/>
                        </pic:nvPicPr>
                        <pic:blipFill>
                          <a:blip r:embed="rId48">
                            <a:extLst>
                              <a:ext uri="{28A0092B-C50C-407E-A947-70E740481C1C}">
                                <a14:useLocalDpi xmlns:a14="http://schemas.microsoft.com/office/drawing/2010/main" val="0"/>
                              </a:ext>
                            </a:extLst>
                          </a:blip>
                          <a:stretch>
                            <a:fillRect/>
                          </a:stretch>
                        </pic:blipFill>
                        <pic:spPr>
                          <a:xfrm>
                            <a:off x="0" y="0"/>
                            <a:ext cx="4524375" cy="4572000"/>
                          </a:xfrm>
                          <a:prstGeom prst="rect">
                            <a:avLst/>
                          </a:prstGeom>
                        </pic:spPr>
                      </pic:pic>
                    </a:graphicData>
                  </a:graphic>
                </wp:inline>
              </w:drawing>
            </w:r>
          </w:p>
        </w:tc>
      </w:tr>
      <w:tr w:rsidR="002F2B98" w14:paraId="6F2460C0" w14:textId="77777777" w:rsidTr="00B103DB">
        <w:trPr>
          <w:trHeight w:val="2823"/>
        </w:trPr>
        <w:tc>
          <w:tcPr>
            <w:tcW w:w="9075" w:type="dxa"/>
          </w:tcPr>
          <w:p w14:paraId="571ED1F1" w14:textId="77777777" w:rsidR="002F2B98" w:rsidRDefault="002F2B98" w:rsidP="00B103DB">
            <w:pPr>
              <w:rPr>
                <w:rFonts w:ascii="Arial" w:eastAsia="Arial" w:hAnsi="Arial"/>
                <w:sz w:val="26"/>
                <w:szCs w:val="26"/>
                <w:lang w:val="en"/>
              </w:rPr>
            </w:pPr>
          </w:p>
          <w:p w14:paraId="5468EA4F" w14:textId="77777777" w:rsidR="002F2B98" w:rsidRDefault="002F2B98" w:rsidP="00B103DB">
            <w:pPr>
              <w:rPr>
                <w:rFonts w:ascii="Arial" w:eastAsia="Arial" w:hAnsi="Arial"/>
                <w:sz w:val="26"/>
                <w:szCs w:val="26"/>
                <w:lang w:val="en"/>
              </w:rPr>
            </w:pPr>
          </w:p>
          <w:p w14:paraId="57F1B7C8" w14:textId="77777777" w:rsidR="002F2B98" w:rsidRDefault="002F2B98" w:rsidP="00B103DB">
            <w:pPr>
              <w:rPr>
                <w:rFonts w:ascii="Arial" w:eastAsia="Arial" w:hAnsi="Arial"/>
                <w:sz w:val="26"/>
                <w:szCs w:val="26"/>
                <w:lang w:val="en"/>
              </w:rPr>
            </w:pPr>
          </w:p>
        </w:tc>
      </w:tr>
    </w:tbl>
    <w:p w14:paraId="12C69FB8"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p w14:paraId="45E7AF44" w14:textId="673D3059" w:rsidR="002F2B98" w:rsidRDefault="002F2B98" w:rsidP="00183B52">
      <w:pPr>
        <w:pStyle w:val="BodyText"/>
      </w:pPr>
    </w:p>
    <w:tbl>
      <w:tblPr>
        <w:tblStyle w:val="TableAsPlaceholder"/>
        <w:tblpPr w:leftFromText="180" w:rightFromText="180" w:vertAnchor="page" w:horzAnchor="margin" w:tblpY="3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75"/>
      </w:tblGrid>
      <w:tr w:rsidR="002F2B98" w14:paraId="4145FFC2" w14:textId="77777777" w:rsidTr="00B103DB">
        <w:tc>
          <w:tcPr>
            <w:tcW w:w="9075" w:type="dxa"/>
          </w:tcPr>
          <w:p w14:paraId="6508C8EF" w14:textId="77777777" w:rsidR="002F2B98" w:rsidRDefault="002F2B98" w:rsidP="00B103DB">
            <w:pPr>
              <w:rPr>
                <w:rFonts w:ascii="Arial" w:eastAsia="Arial" w:hAnsi="Arial"/>
                <w:b/>
                <w:bCs/>
                <w:sz w:val="32"/>
                <w:szCs w:val="32"/>
                <w:lang w:val="en"/>
              </w:rPr>
            </w:pPr>
          </w:p>
          <w:p w14:paraId="1D1171C3" w14:textId="77777777" w:rsidR="002F2B98" w:rsidRDefault="002F2B98" w:rsidP="00B103DB">
            <w:pPr>
              <w:jc w:val="center"/>
            </w:pPr>
            <w:r>
              <w:rPr>
                <w:noProof/>
              </w:rPr>
              <w:drawing>
                <wp:inline distT="0" distB="0" distL="0" distR="0" wp14:anchorId="06A3BAF3" wp14:editId="1A91C39C">
                  <wp:extent cx="4533900" cy="4572000"/>
                  <wp:effectExtent l="0" t="0" r="0" b="0"/>
                  <wp:docPr id="1068505550" name="Picture 1068505550" descr="Cartoon Image showing increased urchins on a reef with decreased levels of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50" name="Picture 1068505550" descr="Cartoon Image showing increased urchins on a reef with decreased levels of seaweed"/>
                          <pic:cNvPicPr/>
                        </pic:nvPicPr>
                        <pic:blipFill>
                          <a:blip r:embed="rId49">
                            <a:extLst>
                              <a:ext uri="{28A0092B-C50C-407E-A947-70E740481C1C}">
                                <a14:useLocalDpi xmlns:a14="http://schemas.microsoft.com/office/drawing/2010/main" val="0"/>
                              </a:ext>
                            </a:extLst>
                          </a:blip>
                          <a:stretch>
                            <a:fillRect/>
                          </a:stretch>
                        </pic:blipFill>
                        <pic:spPr>
                          <a:xfrm>
                            <a:off x="0" y="0"/>
                            <a:ext cx="4533900" cy="4572000"/>
                          </a:xfrm>
                          <a:prstGeom prst="rect">
                            <a:avLst/>
                          </a:prstGeom>
                        </pic:spPr>
                      </pic:pic>
                    </a:graphicData>
                  </a:graphic>
                </wp:inline>
              </w:drawing>
            </w:r>
          </w:p>
        </w:tc>
      </w:tr>
      <w:tr w:rsidR="002F2B98" w14:paraId="366CCA90" w14:textId="77777777" w:rsidTr="00B103DB">
        <w:trPr>
          <w:trHeight w:val="3549"/>
        </w:trPr>
        <w:tc>
          <w:tcPr>
            <w:tcW w:w="9075" w:type="dxa"/>
          </w:tcPr>
          <w:p w14:paraId="35719EFA" w14:textId="77777777" w:rsidR="002F2B98" w:rsidRDefault="002F2B98" w:rsidP="00B103DB">
            <w:pPr>
              <w:rPr>
                <w:rFonts w:ascii="Arial" w:eastAsia="Arial" w:hAnsi="Arial"/>
                <w:sz w:val="26"/>
                <w:szCs w:val="26"/>
                <w:lang w:val="en"/>
              </w:rPr>
            </w:pPr>
          </w:p>
          <w:p w14:paraId="62ECAD11" w14:textId="77777777" w:rsidR="002F2B98" w:rsidRDefault="002F2B98" w:rsidP="00B103DB">
            <w:pPr>
              <w:rPr>
                <w:rFonts w:ascii="Arial" w:eastAsia="Arial" w:hAnsi="Arial"/>
                <w:sz w:val="26"/>
                <w:szCs w:val="26"/>
                <w:lang w:val="en"/>
              </w:rPr>
            </w:pPr>
          </w:p>
          <w:p w14:paraId="2CB8539F" w14:textId="77777777" w:rsidR="002F2B98" w:rsidRDefault="002F2B98" w:rsidP="00B103DB">
            <w:pPr>
              <w:rPr>
                <w:rFonts w:ascii="Arial" w:eastAsia="Arial" w:hAnsi="Arial"/>
                <w:sz w:val="26"/>
                <w:szCs w:val="26"/>
                <w:lang w:val="en"/>
              </w:rPr>
            </w:pPr>
          </w:p>
        </w:tc>
      </w:tr>
    </w:tbl>
    <w:p w14:paraId="3174B321" w14:textId="7A8E8C2A" w:rsidR="002F2B98" w:rsidRDefault="002F2B98" w:rsidP="00183B52">
      <w:pPr>
        <w:pStyle w:val="BodyText"/>
      </w:pPr>
    </w:p>
    <w:p w14:paraId="49A4152D" w14:textId="36CD4B2C" w:rsidR="002F2B98" w:rsidRPr="002F2B98" w:rsidRDefault="002F2B98" w:rsidP="002F2B98">
      <w:pPr>
        <w:rPr>
          <w:lang w:eastAsia="en-US"/>
        </w:rPr>
      </w:pPr>
    </w:p>
    <w:p w14:paraId="7CC99911" w14:textId="5D022952" w:rsidR="002F2B98" w:rsidRPr="002F2B98" w:rsidRDefault="002F2B98" w:rsidP="002F2B98">
      <w:pPr>
        <w:rPr>
          <w:lang w:eastAsia="en-US"/>
        </w:rPr>
      </w:pPr>
    </w:p>
    <w:p w14:paraId="36F80A47" w14:textId="64AF1750" w:rsidR="002F2B98" w:rsidRPr="002F2B98" w:rsidRDefault="002F2B98" w:rsidP="002F2B98">
      <w:pPr>
        <w:rPr>
          <w:lang w:eastAsia="en-US"/>
        </w:rPr>
      </w:pPr>
    </w:p>
    <w:p w14:paraId="2C1E49E1" w14:textId="21051335" w:rsidR="002F2B98" w:rsidRPr="002F2B98" w:rsidRDefault="002F2B98" w:rsidP="002F2B98">
      <w:pPr>
        <w:rPr>
          <w:lang w:eastAsia="en-US"/>
        </w:rPr>
      </w:pPr>
    </w:p>
    <w:p w14:paraId="5ABEA341" w14:textId="5E89EDFF" w:rsidR="002F2B98" w:rsidRPr="002F2B98" w:rsidRDefault="002F2B98" w:rsidP="002F2B98">
      <w:pPr>
        <w:rPr>
          <w:lang w:eastAsia="en-US"/>
        </w:rPr>
      </w:pPr>
    </w:p>
    <w:p w14:paraId="6C7C335D" w14:textId="73CB6DEB" w:rsidR="002F2B98" w:rsidRPr="002F2B98" w:rsidRDefault="002F2B98" w:rsidP="002F2B98">
      <w:pPr>
        <w:rPr>
          <w:lang w:eastAsia="en-US"/>
        </w:rPr>
      </w:pPr>
    </w:p>
    <w:p w14:paraId="5E44C961" w14:textId="0FEE7591" w:rsidR="002F2B98" w:rsidRPr="002F2B98" w:rsidRDefault="002F2B98" w:rsidP="002F2B98">
      <w:pPr>
        <w:rPr>
          <w:lang w:eastAsia="en-US"/>
        </w:rPr>
      </w:pPr>
    </w:p>
    <w:p w14:paraId="4A2101A9" w14:textId="6F497CE5" w:rsidR="002F2B98" w:rsidRPr="002F2B98" w:rsidRDefault="002F2B98" w:rsidP="002F2B98">
      <w:pPr>
        <w:rPr>
          <w:lang w:eastAsia="en-US"/>
        </w:rPr>
      </w:pPr>
    </w:p>
    <w:p w14:paraId="7149487C" w14:textId="236EC172" w:rsidR="002F2B98" w:rsidRPr="002F2B98" w:rsidRDefault="002F2B98" w:rsidP="002F2B98">
      <w:pPr>
        <w:rPr>
          <w:lang w:eastAsia="en-US"/>
        </w:rPr>
      </w:pPr>
    </w:p>
    <w:p w14:paraId="6B000AC1" w14:textId="7BA96DDE" w:rsidR="002F2B98" w:rsidRPr="002F2B98" w:rsidRDefault="002F2B98" w:rsidP="002F2B98">
      <w:pPr>
        <w:rPr>
          <w:lang w:eastAsia="en-US"/>
        </w:rPr>
      </w:pPr>
    </w:p>
    <w:p w14:paraId="2DE8E33F" w14:textId="5A62BCA1" w:rsidR="002F2B98" w:rsidRPr="002F2B98" w:rsidRDefault="002F2B98" w:rsidP="002F2B98">
      <w:pPr>
        <w:rPr>
          <w:lang w:eastAsia="en-US"/>
        </w:rPr>
      </w:pPr>
    </w:p>
    <w:p w14:paraId="18EB570A" w14:textId="1776D95A" w:rsidR="002F2B98" w:rsidRPr="002F2B98" w:rsidRDefault="002F2B98" w:rsidP="002F2B98">
      <w:pPr>
        <w:rPr>
          <w:lang w:eastAsia="en-US"/>
        </w:rPr>
      </w:pPr>
    </w:p>
    <w:p w14:paraId="457D0672" w14:textId="686D1875" w:rsidR="002F2B98" w:rsidRPr="002F2B98" w:rsidRDefault="002F2B98" w:rsidP="002F2B98">
      <w:pPr>
        <w:rPr>
          <w:lang w:eastAsia="en-US"/>
        </w:rPr>
      </w:pPr>
    </w:p>
    <w:p w14:paraId="3C502090" w14:textId="68FE08E8" w:rsidR="002F2B98" w:rsidRPr="002F2B98" w:rsidRDefault="002F2B98" w:rsidP="002F2B98">
      <w:pPr>
        <w:rPr>
          <w:lang w:eastAsia="en-US"/>
        </w:rPr>
      </w:pPr>
    </w:p>
    <w:p w14:paraId="74A888E4" w14:textId="00988027" w:rsidR="002F2B98" w:rsidRPr="002F2B98" w:rsidRDefault="002F2B98" w:rsidP="002F2B98">
      <w:pPr>
        <w:rPr>
          <w:lang w:eastAsia="en-US"/>
        </w:rPr>
      </w:pPr>
    </w:p>
    <w:p w14:paraId="75790C3D" w14:textId="3FD78995" w:rsidR="002F2B98" w:rsidRPr="002F2B98" w:rsidRDefault="002F2B98" w:rsidP="002F2B98">
      <w:pPr>
        <w:rPr>
          <w:lang w:eastAsia="en-US"/>
        </w:rPr>
      </w:pPr>
    </w:p>
    <w:p w14:paraId="4AC5DD17" w14:textId="23BF8B88" w:rsidR="002F2B98" w:rsidRPr="002F2B98" w:rsidRDefault="002F2B98" w:rsidP="002F2B98">
      <w:pPr>
        <w:rPr>
          <w:lang w:eastAsia="en-US"/>
        </w:rPr>
      </w:pPr>
    </w:p>
    <w:p w14:paraId="0658A186" w14:textId="11393F3D" w:rsidR="002F2B98" w:rsidRPr="002F2B98" w:rsidRDefault="002F2B98" w:rsidP="002F2B98">
      <w:pPr>
        <w:rPr>
          <w:lang w:eastAsia="en-US"/>
        </w:rPr>
      </w:pPr>
    </w:p>
    <w:p w14:paraId="5C3BCB6B" w14:textId="7CF7B3EA" w:rsidR="002F2B98" w:rsidRPr="002F2B98" w:rsidRDefault="002F2B98" w:rsidP="002F2B98">
      <w:pPr>
        <w:rPr>
          <w:lang w:eastAsia="en-US"/>
        </w:rPr>
      </w:pPr>
    </w:p>
    <w:p w14:paraId="45BE155D" w14:textId="28466648" w:rsidR="002F2B98" w:rsidRPr="002F2B98" w:rsidRDefault="002F2B98" w:rsidP="002F2B98">
      <w:pPr>
        <w:rPr>
          <w:lang w:eastAsia="en-US"/>
        </w:rPr>
      </w:pPr>
    </w:p>
    <w:p w14:paraId="2FCE954D" w14:textId="234266D8" w:rsidR="002F2B98" w:rsidRPr="002F2B98" w:rsidRDefault="002F2B98" w:rsidP="002F2B98">
      <w:pPr>
        <w:rPr>
          <w:lang w:eastAsia="en-US"/>
        </w:rPr>
      </w:pPr>
    </w:p>
    <w:p w14:paraId="457024F7" w14:textId="7A46EFEB" w:rsidR="002F2B98" w:rsidRPr="002F2B98" w:rsidRDefault="002F2B98" w:rsidP="002F2B98">
      <w:pPr>
        <w:rPr>
          <w:lang w:eastAsia="en-US"/>
        </w:rPr>
      </w:pPr>
    </w:p>
    <w:p w14:paraId="0E6F028F" w14:textId="53C1E8E9" w:rsidR="002F2B98" w:rsidRPr="002F2B98" w:rsidRDefault="002F2B98" w:rsidP="002F2B98">
      <w:pPr>
        <w:rPr>
          <w:lang w:eastAsia="en-US"/>
        </w:rPr>
      </w:pPr>
    </w:p>
    <w:p w14:paraId="51111EFD" w14:textId="18DEC2C7" w:rsidR="002F2B98" w:rsidRPr="002F2B98" w:rsidRDefault="002F2B98" w:rsidP="002F2B98">
      <w:pPr>
        <w:rPr>
          <w:lang w:eastAsia="en-US"/>
        </w:rPr>
      </w:pPr>
    </w:p>
    <w:p w14:paraId="34E3113A" w14:textId="0618BC1C" w:rsidR="002F2B98" w:rsidRPr="002F2B98" w:rsidRDefault="002F2B98" w:rsidP="002F2B98">
      <w:pPr>
        <w:rPr>
          <w:lang w:eastAsia="en-US"/>
        </w:rPr>
      </w:pPr>
    </w:p>
    <w:p w14:paraId="7DF53012" w14:textId="424221B1" w:rsidR="002F2B98" w:rsidRPr="002F2B98" w:rsidRDefault="002F2B98" w:rsidP="002F2B98">
      <w:pPr>
        <w:rPr>
          <w:lang w:eastAsia="en-US"/>
        </w:rPr>
      </w:pPr>
    </w:p>
    <w:p w14:paraId="7E136694" w14:textId="49532F74" w:rsidR="002F2B98" w:rsidRPr="002F2B98" w:rsidRDefault="002F2B98" w:rsidP="002F2B98">
      <w:pPr>
        <w:rPr>
          <w:lang w:eastAsia="en-US"/>
        </w:rPr>
      </w:pPr>
    </w:p>
    <w:p w14:paraId="1750605E" w14:textId="018DA6DB" w:rsidR="002F2B98" w:rsidRPr="002F2B98" w:rsidRDefault="002F2B98" w:rsidP="002F2B98">
      <w:pPr>
        <w:rPr>
          <w:lang w:eastAsia="en-US"/>
        </w:rPr>
      </w:pPr>
    </w:p>
    <w:p w14:paraId="3246D595" w14:textId="627C8D8B" w:rsidR="002F2B98" w:rsidRPr="002F2B98" w:rsidRDefault="002F2B98" w:rsidP="002F2B98">
      <w:pPr>
        <w:rPr>
          <w:lang w:eastAsia="en-US"/>
        </w:rPr>
      </w:pPr>
    </w:p>
    <w:p w14:paraId="5F4EFFB9" w14:textId="74B545DA" w:rsidR="002F2B98" w:rsidRPr="002F2B98" w:rsidRDefault="002F2B98" w:rsidP="002F2B98">
      <w:pPr>
        <w:rPr>
          <w:lang w:eastAsia="en-US"/>
        </w:rPr>
      </w:pPr>
    </w:p>
    <w:p w14:paraId="6945C0BE" w14:textId="34001F4D" w:rsidR="002F2B98" w:rsidRPr="002F2B98" w:rsidRDefault="002F2B98" w:rsidP="002F2B98">
      <w:pPr>
        <w:rPr>
          <w:lang w:eastAsia="en-US"/>
        </w:rPr>
      </w:pPr>
    </w:p>
    <w:p w14:paraId="03BDA47E" w14:textId="1D5C2F3F" w:rsidR="002F2B98" w:rsidRPr="002F2B98" w:rsidRDefault="002F2B98" w:rsidP="002F2B98">
      <w:pPr>
        <w:rPr>
          <w:lang w:eastAsia="en-US"/>
        </w:rPr>
      </w:pPr>
    </w:p>
    <w:p w14:paraId="748D4393" w14:textId="6A664760" w:rsidR="002F2B98" w:rsidRPr="002F2B98" w:rsidRDefault="002F2B98" w:rsidP="002F2B98">
      <w:pPr>
        <w:rPr>
          <w:lang w:eastAsia="en-US"/>
        </w:rPr>
      </w:pPr>
    </w:p>
    <w:p w14:paraId="70CD1A25" w14:textId="0770E958" w:rsidR="002F2B98" w:rsidRPr="002F2B98" w:rsidRDefault="002F2B98" w:rsidP="002F2B98">
      <w:pPr>
        <w:rPr>
          <w:lang w:eastAsia="en-US"/>
        </w:rPr>
      </w:pPr>
    </w:p>
    <w:p w14:paraId="11B477AA" w14:textId="535F6C0E" w:rsidR="002F2B98" w:rsidRPr="002F2B98" w:rsidRDefault="002F2B98" w:rsidP="002F2B98">
      <w:pPr>
        <w:rPr>
          <w:lang w:eastAsia="en-US"/>
        </w:rPr>
      </w:pPr>
    </w:p>
    <w:p w14:paraId="0EC130E0" w14:textId="247CC869" w:rsidR="002F2B98" w:rsidRPr="002F2B98" w:rsidRDefault="002F2B98" w:rsidP="002F2B98">
      <w:pPr>
        <w:rPr>
          <w:lang w:eastAsia="en-US"/>
        </w:rPr>
      </w:pPr>
    </w:p>
    <w:p w14:paraId="62211F1D" w14:textId="2BB37381" w:rsidR="002F2B98" w:rsidRPr="002F2B98" w:rsidRDefault="002F2B98" w:rsidP="002F2B98">
      <w:pPr>
        <w:rPr>
          <w:lang w:eastAsia="en-US"/>
        </w:rPr>
      </w:pPr>
    </w:p>
    <w:p w14:paraId="1E62D8C8" w14:textId="51233DFB" w:rsidR="002F2B98" w:rsidRPr="002F2B98" w:rsidRDefault="002F2B98" w:rsidP="002F2B98">
      <w:pPr>
        <w:rPr>
          <w:lang w:eastAsia="en-US"/>
        </w:rPr>
      </w:pPr>
    </w:p>
    <w:p w14:paraId="500DB168" w14:textId="385BB9D9" w:rsidR="002F2B98" w:rsidRPr="002F2B98" w:rsidRDefault="002F2B98" w:rsidP="002F2B98">
      <w:pPr>
        <w:rPr>
          <w:lang w:eastAsia="en-US"/>
        </w:rPr>
      </w:pPr>
    </w:p>
    <w:p w14:paraId="31F59638" w14:textId="3590BAC3" w:rsidR="002F2B98" w:rsidRPr="002F2B98" w:rsidRDefault="002F2B98" w:rsidP="002F2B98">
      <w:pPr>
        <w:rPr>
          <w:lang w:eastAsia="en-US"/>
        </w:rPr>
      </w:pPr>
    </w:p>
    <w:p w14:paraId="0C598B35" w14:textId="623E24DA" w:rsidR="002F2B98" w:rsidRPr="002F2B98" w:rsidRDefault="002F2B98" w:rsidP="002F2B98">
      <w:pPr>
        <w:rPr>
          <w:lang w:eastAsia="en-US"/>
        </w:rPr>
      </w:pPr>
    </w:p>
    <w:p w14:paraId="0518ACAB" w14:textId="1EA4DE0F" w:rsidR="002F2B98" w:rsidRPr="002F2B98" w:rsidRDefault="002F2B98" w:rsidP="002F2B98">
      <w:pPr>
        <w:rPr>
          <w:lang w:eastAsia="en-US"/>
        </w:rPr>
      </w:pPr>
    </w:p>
    <w:p w14:paraId="35E7B94B" w14:textId="15BC55E7" w:rsidR="002F2B98" w:rsidRPr="002F2B98" w:rsidRDefault="002F2B98" w:rsidP="002F2B98">
      <w:pPr>
        <w:rPr>
          <w:lang w:eastAsia="en-US"/>
        </w:rPr>
      </w:pPr>
    </w:p>
    <w:p w14:paraId="753848B8" w14:textId="0B4AB7D4" w:rsidR="002F2B98" w:rsidRPr="002F2B98" w:rsidRDefault="002F2B98" w:rsidP="002F2B98">
      <w:pPr>
        <w:rPr>
          <w:lang w:eastAsia="en-US"/>
        </w:rPr>
      </w:pPr>
    </w:p>
    <w:p w14:paraId="4C7AF297" w14:textId="23B97C00" w:rsidR="002F2B98" w:rsidRDefault="002F2B98" w:rsidP="002F2B98">
      <w:pPr>
        <w:rPr>
          <w:rFonts w:cs="Times New Roman"/>
          <w:lang w:eastAsia="en-US"/>
        </w:rPr>
      </w:pPr>
    </w:p>
    <w:p w14:paraId="1DD6CA1E" w14:textId="5414AAA1" w:rsidR="002F2B98" w:rsidRPr="002F2B98" w:rsidRDefault="002F2B98" w:rsidP="002F2B98">
      <w:pPr>
        <w:rPr>
          <w:lang w:eastAsia="en-US"/>
        </w:rPr>
      </w:pPr>
    </w:p>
    <w:p w14:paraId="37E2B223" w14:textId="0ED8C5C7" w:rsidR="002F2B98" w:rsidRPr="002F2B98" w:rsidRDefault="002F2B98" w:rsidP="002F2B98">
      <w:pPr>
        <w:rPr>
          <w:lang w:eastAsia="en-US"/>
        </w:rPr>
      </w:pPr>
    </w:p>
    <w:p w14:paraId="2D282DB3" w14:textId="796DEDA9" w:rsidR="002F2B98" w:rsidRDefault="002F2B98" w:rsidP="002F2B98">
      <w:pPr>
        <w:rPr>
          <w:rFonts w:cs="Times New Roman"/>
          <w:lang w:eastAsia="en-US"/>
        </w:rPr>
      </w:pPr>
    </w:p>
    <w:p w14:paraId="09437119" w14:textId="7B567391" w:rsidR="002F2B98" w:rsidRDefault="002F2B98" w:rsidP="002F2B98">
      <w:pPr>
        <w:rPr>
          <w:lang w:eastAsia="en-US"/>
        </w:rPr>
      </w:pPr>
    </w:p>
    <w:p w14:paraId="3E9C7750" w14:textId="139A18CC" w:rsidR="002F2B98" w:rsidRDefault="002F2B98" w:rsidP="002F2B98">
      <w:pPr>
        <w:rPr>
          <w:lang w:eastAsia="en-US"/>
        </w:rPr>
      </w:pPr>
    </w:p>
    <w:p w14:paraId="5AFDDFC4" w14:textId="77777777" w:rsidR="002F2B98" w:rsidRDefault="002F2B98" w:rsidP="002F2B98">
      <w:pPr>
        <w:rPr>
          <w:lang w:eastAsia="en-US"/>
        </w:rPr>
        <w:sectPr w:rsidR="002F2B98" w:rsidSect="002F2B98">
          <w:pgSz w:w="11907" w:h="16840" w:code="9"/>
          <w:pgMar w:top="2268" w:right="1134" w:bottom="1134" w:left="1134" w:header="284" w:footer="284" w:gutter="0"/>
          <w:cols w:space="720"/>
          <w:docGrid w:linePitch="360"/>
        </w:sectPr>
      </w:pPr>
    </w:p>
    <w:p w14:paraId="19B610B2" w14:textId="2D33D221" w:rsidR="002F2B98" w:rsidRDefault="00FD130F" w:rsidP="00FD130F">
      <w:pPr>
        <w:pStyle w:val="Heading1"/>
        <w:rPr>
          <w:lang w:eastAsia="en-US"/>
        </w:rPr>
      </w:pPr>
      <w:bookmarkStart w:id="7" w:name="_Toc108536004"/>
      <w:r>
        <w:rPr>
          <w:lang w:eastAsia="en-US"/>
        </w:rPr>
        <w:lastRenderedPageBreak/>
        <w:t>Urchin Sampling Investigation</w:t>
      </w:r>
      <w:bookmarkEnd w:id="7"/>
    </w:p>
    <w:p w14:paraId="6932E93B" w14:textId="6C8888D4" w:rsidR="00FD130F" w:rsidRPr="00A95DB2" w:rsidRDefault="00FD130F" w:rsidP="00FD130F">
      <w:pPr>
        <w:pStyle w:val="IntroFeatureText"/>
        <w:rPr>
          <w:rFonts w:eastAsia="Arial"/>
        </w:rPr>
      </w:pPr>
      <w:r w:rsidRPr="00A95DB2">
        <w:rPr>
          <w:rFonts w:eastAsia="Arial"/>
        </w:rPr>
        <w:t>Just like Paul and his colleagues were sampling the reef, now it’s your turn to collect data on the urchin densities in five different reefs.</w:t>
      </w:r>
    </w:p>
    <w:p w14:paraId="612A6FBF" w14:textId="77777777" w:rsidR="00FD130F" w:rsidRPr="00A95DB2" w:rsidRDefault="00FD130F" w:rsidP="00FD130F">
      <w:pPr>
        <w:pStyle w:val="IntroFeatureText"/>
        <w:rPr>
          <w:rFonts w:eastAsia="Arial"/>
        </w:rPr>
      </w:pPr>
      <w:r w:rsidRPr="00A95DB2">
        <w:rPr>
          <w:rFonts w:eastAsia="Arial"/>
        </w:rPr>
        <w:t>Scientists use a square called a quadrat to count organisms of interest in an area. They can then extrapolate to make predictions about the broader densities of that organism over the area of the reef.</w:t>
      </w:r>
    </w:p>
    <w:p w14:paraId="340DE122" w14:textId="77777777" w:rsidR="00FD130F" w:rsidRPr="00A95DB2" w:rsidRDefault="00FD130F" w:rsidP="00FD130F">
      <w:pPr>
        <w:pStyle w:val="BodyText100ThemeColour"/>
        <w:rPr>
          <w:rFonts w:eastAsia="Arial"/>
        </w:rPr>
      </w:pPr>
    </w:p>
    <w:p w14:paraId="13829AAA" w14:textId="77777777" w:rsidR="00FD130F" w:rsidRDefault="00FD130F" w:rsidP="00066F71">
      <w:pPr>
        <w:pStyle w:val="BodyText100ThemeColour"/>
        <w:numPr>
          <w:ilvl w:val="0"/>
          <w:numId w:val="24"/>
        </w:numPr>
        <w:rPr>
          <w:rFonts w:eastAsia="Arial"/>
        </w:rPr>
      </w:pPr>
      <w:r w:rsidRPr="00A95DB2">
        <w:rPr>
          <w:rFonts w:eastAsia="Arial"/>
        </w:rPr>
        <w:t>Look at the reef worksheets. On each reef the total grid is 50 by 40 squares. How many total squares are over the entire reef?</w:t>
      </w:r>
    </w:p>
    <w:p w14:paraId="14741FE9" w14:textId="77777777" w:rsidR="00FD130F" w:rsidRDefault="00FD130F" w:rsidP="00FD130F">
      <w:pPr>
        <w:pStyle w:val="BodyText100ThemeColour"/>
        <w:ind w:left="720"/>
        <w:rPr>
          <w:rFonts w:eastAsia="Arial"/>
        </w:rPr>
      </w:pPr>
    </w:p>
    <w:p w14:paraId="45F8F14E" w14:textId="77777777" w:rsidR="00FD130F" w:rsidRPr="00A95DB2" w:rsidRDefault="00FD130F" w:rsidP="00FD130F">
      <w:pPr>
        <w:pStyle w:val="BodyText100ThemeColour"/>
        <w:ind w:left="720"/>
        <w:rPr>
          <w:rFonts w:eastAsia="Arial"/>
        </w:rPr>
      </w:pPr>
    </w:p>
    <w:p w14:paraId="7A4E17FF" w14:textId="77777777" w:rsidR="00FD130F" w:rsidRPr="00A95DB2" w:rsidRDefault="00FD130F" w:rsidP="00FD130F">
      <w:pPr>
        <w:pStyle w:val="BodyText100ThemeColour"/>
        <w:rPr>
          <w:rFonts w:eastAsia="Arial"/>
        </w:rPr>
      </w:pPr>
    </w:p>
    <w:p w14:paraId="20FB8999" w14:textId="77777777" w:rsidR="00FD130F" w:rsidRDefault="00FD130F" w:rsidP="00066F71">
      <w:pPr>
        <w:pStyle w:val="BodyText100ThemeColour"/>
        <w:numPr>
          <w:ilvl w:val="0"/>
          <w:numId w:val="24"/>
        </w:numPr>
        <w:rPr>
          <w:rFonts w:eastAsia="Arial"/>
        </w:rPr>
      </w:pPr>
      <w:r w:rsidRPr="00A95DB2">
        <w:rPr>
          <w:rFonts w:eastAsia="Arial"/>
        </w:rPr>
        <w:t>If each square is 20cm long, how big is the reef area?</w:t>
      </w:r>
    </w:p>
    <w:p w14:paraId="6CDA8513" w14:textId="77777777" w:rsidR="00FD130F" w:rsidRPr="00A95DB2" w:rsidRDefault="00FD130F" w:rsidP="00FD130F">
      <w:pPr>
        <w:pStyle w:val="BodyText100ThemeColour"/>
        <w:ind w:left="720"/>
        <w:rPr>
          <w:rFonts w:eastAsia="Arial"/>
        </w:rPr>
      </w:pPr>
    </w:p>
    <w:p w14:paraId="16302995" w14:textId="77777777" w:rsidR="00FD130F" w:rsidRDefault="00FD130F" w:rsidP="00FD130F">
      <w:pPr>
        <w:pStyle w:val="BodyText100ThemeColour"/>
        <w:rPr>
          <w:rFonts w:eastAsia="Arial"/>
        </w:rPr>
      </w:pPr>
    </w:p>
    <w:p w14:paraId="50B80063" w14:textId="77777777" w:rsidR="00FD130F" w:rsidRPr="00A95DB2" w:rsidRDefault="00FD130F" w:rsidP="00FD130F">
      <w:pPr>
        <w:pStyle w:val="BodyText100ThemeColour"/>
        <w:rPr>
          <w:rFonts w:eastAsia="Arial"/>
        </w:rPr>
      </w:pPr>
    </w:p>
    <w:p w14:paraId="3DF3A5D7" w14:textId="77777777" w:rsidR="00FD130F" w:rsidRDefault="00FD130F" w:rsidP="00066F71">
      <w:pPr>
        <w:pStyle w:val="BodyText100ThemeColour"/>
        <w:numPr>
          <w:ilvl w:val="0"/>
          <w:numId w:val="24"/>
        </w:numPr>
        <w:rPr>
          <w:rFonts w:eastAsia="Arial"/>
        </w:rPr>
      </w:pPr>
      <w:r w:rsidRPr="00A95DB2">
        <w:rPr>
          <w:rFonts w:eastAsia="Arial"/>
        </w:rPr>
        <w:t>What is the total area of the reef? *Make sure to include units*</w:t>
      </w:r>
    </w:p>
    <w:p w14:paraId="472DF4B5" w14:textId="77777777" w:rsidR="00FD130F" w:rsidRDefault="00FD130F" w:rsidP="00FD130F">
      <w:pPr>
        <w:pStyle w:val="BodyText100ThemeColour"/>
        <w:ind w:left="720"/>
        <w:rPr>
          <w:rFonts w:eastAsia="Arial"/>
        </w:rPr>
      </w:pPr>
    </w:p>
    <w:p w14:paraId="4911A828" w14:textId="77777777" w:rsidR="00FD130F" w:rsidRDefault="00FD130F" w:rsidP="00FD130F">
      <w:pPr>
        <w:pStyle w:val="BodyText100ThemeColour"/>
        <w:ind w:left="720"/>
        <w:rPr>
          <w:rFonts w:eastAsia="Arial"/>
        </w:rPr>
      </w:pPr>
    </w:p>
    <w:p w14:paraId="456CEFA8" w14:textId="77777777" w:rsidR="00FD130F" w:rsidRPr="00A95DB2" w:rsidRDefault="00FD130F" w:rsidP="00FD130F">
      <w:pPr>
        <w:pStyle w:val="BodyText100ThemeColour"/>
        <w:ind w:left="720"/>
        <w:rPr>
          <w:rFonts w:eastAsia="Arial"/>
        </w:rPr>
      </w:pPr>
    </w:p>
    <w:p w14:paraId="7F32D3CC" w14:textId="77777777" w:rsidR="00FD130F" w:rsidRPr="00A95DB2" w:rsidRDefault="00FD130F" w:rsidP="00FD130F">
      <w:pPr>
        <w:pStyle w:val="BodyText100ThemeColour"/>
        <w:rPr>
          <w:rFonts w:eastAsia="Arial"/>
        </w:rPr>
      </w:pPr>
    </w:p>
    <w:p w14:paraId="5BF43C28" w14:textId="77777777" w:rsidR="00FD130F" w:rsidRDefault="00FD130F" w:rsidP="00066F71">
      <w:pPr>
        <w:pStyle w:val="BodyText100ThemeColour"/>
        <w:numPr>
          <w:ilvl w:val="0"/>
          <w:numId w:val="24"/>
        </w:numPr>
        <w:rPr>
          <w:rFonts w:eastAsia="Arial"/>
        </w:rPr>
      </w:pPr>
      <w:r w:rsidRPr="00A95DB2">
        <w:rPr>
          <w:rFonts w:eastAsia="Arial"/>
        </w:rPr>
        <w:t>Rather than counting all the urchins in the area, you have been tasked to count 10%. How much area will you need to sample?</w:t>
      </w:r>
    </w:p>
    <w:p w14:paraId="43B4BEE5" w14:textId="77777777" w:rsidR="00FD130F" w:rsidRPr="00A95DB2" w:rsidRDefault="00FD130F" w:rsidP="00FD130F">
      <w:pPr>
        <w:pStyle w:val="BodyText100ThemeColour"/>
        <w:rPr>
          <w:rFonts w:eastAsia="Arial"/>
        </w:rPr>
      </w:pPr>
    </w:p>
    <w:p w14:paraId="080C3468" w14:textId="77777777" w:rsidR="00FD130F" w:rsidRDefault="00FD130F" w:rsidP="00FD130F">
      <w:pPr>
        <w:pStyle w:val="BodyText100ThemeColour"/>
        <w:rPr>
          <w:rFonts w:eastAsia="Arial"/>
        </w:rPr>
      </w:pPr>
    </w:p>
    <w:p w14:paraId="57432BC2" w14:textId="77777777" w:rsidR="00FD130F" w:rsidRPr="00A95DB2" w:rsidRDefault="00FD130F" w:rsidP="00FD130F">
      <w:pPr>
        <w:pStyle w:val="BodyText100ThemeColour"/>
        <w:rPr>
          <w:rFonts w:eastAsia="Arial"/>
        </w:rPr>
      </w:pPr>
    </w:p>
    <w:p w14:paraId="46F2913C" w14:textId="77777777" w:rsidR="00FD130F" w:rsidRDefault="00FD130F" w:rsidP="00066F71">
      <w:pPr>
        <w:pStyle w:val="BodyText100ThemeColour"/>
        <w:numPr>
          <w:ilvl w:val="0"/>
          <w:numId w:val="24"/>
        </w:numPr>
        <w:rPr>
          <w:rFonts w:eastAsia="Arial"/>
        </w:rPr>
      </w:pPr>
      <w:r w:rsidRPr="00A95DB2">
        <w:rPr>
          <w:rFonts w:eastAsia="Arial"/>
        </w:rPr>
        <w:t>How many 100cm x 100cm quadrats (5 by 5 squares) would you need to count?</w:t>
      </w:r>
    </w:p>
    <w:p w14:paraId="1AD5933B" w14:textId="77777777" w:rsidR="00FD130F" w:rsidRDefault="00FD130F" w:rsidP="002F2B98">
      <w:pPr>
        <w:rPr>
          <w:lang w:eastAsia="en-US"/>
        </w:rPr>
        <w:sectPr w:rsidR="00FD130F" w:rsidSect="002F2B98">
          <w:pgSz w:w="11907" w:h="16840" w:code="9"/>
          <w:pgMar w:top="2268" w:right="1134" w:bottom="1134" w:left="1134" w:header="284" w:footer="284" w:gutter="0"/>
          <w:cols w:space="720"/>
          <w:docGrid w:linePitch="360"/>
        </w:sectPr>
      </w:pPr>
    </w:p>
    <w:p w14:paraId="479C1C4E" w14:textId="77777777" w:rsidR="00FD130F" w:rsidRDefault="00FD130F" w:rsidP="00FD130F">
      <w:pPr>
        <w:pStyle w:val="IntroFeatureText"/>
        <w:rPr>
          <w:rFonts w:eastAsia="Arial"/>
        </w:rPr>
      </w:pPr>
      <w:r>
        <w:rPr>
          <w:rFonts w:eastAsia="Arial"/>
        </w:rPr>
        <w:lastRenderedPageBreak/>
        <w:t>It's almost time to start sampling but first, you need to choose a method of laying your quadrats.</w:t>
      </w:r>
    </w:p>
    <w:p w14:paraId="4AF6A76A" w14:textId="77777777" w:rsidR="00FD130F" w:rsidRDefault="00FD130F" w:rsidP="00FD130F">
      <w:pPr>
        <w:pStyle w:val="IntroFeatureText"/>
        <w:rPr>
          <w:rFonts w:eastAsia="Arial"/>
        </w:rPr>
      </w:pPr>
      <w:r>
        <w:rPr>
          <w:rFonts w:eastAsia="Arial"/>
        </w:rPr>
        <w:t xml:space="preserve">The reefs have been divided into a square grid of 8 x 10, labelling letters A-H along the short edge and 0-9 on the long edge. You can then use a ‘battleship’ style system to randomly drop the quadrats using a </w:t>
      </w:r>
      <w:hyperlink r:id="rId50">
        <w:r>
          <w:rPr>
            <w:rFonts w:eastAsia="Arial"/>
            <w:color w:val="6B9F25"/>
            <w:u w:val="single"/>
          </w:rPr>
          <w:t>random alpha numeric generator</w:t>
        </w:r>
      </w:hyperlink>
      <w:r>
        <w:rPr>
          <w:rFonts w:eastAsia="Arial"/>
        </w:rPr>
        <w:t xml:space="preserve"> like this one. (See tips on next page)</w:t>
      </w:r>
    </w:p>
    <w:p w14:paraId="7381677E" w14:textId="77777777" w:rsidR="00FD130F" w:rsidRDefault="00FD130F" w:rsidP="00FD130F">
      <w:pPr>
        <w:spacing w:line="276" w:lineRule="auto"/>
        <w:rPr>
          <w:rFonts w:ascii="Arial" w:eastAsia="Arial" w:hAnsi="Arial"/>
          <w:color w:val="000000"/>
          <w:sz w:val="22"/>
          <w:szCs w:val="22"/>
        </w:rPr>
      </w:pPr>
    </w:p>
    <w:p w14:paraId="466C52BF" w14:textId="77777777" w:rsidR="00FD130F" w:rsidRDefault="00FD130F" w:rsidP="00FD130F">
      <w:pPr>
        <w:spacing w:line="276" w:lineRule="auto"/>
        <w:rPr>
          <w:rFonts w:ascii="Arial" w:eastAsia="Arial" w:hAnsi="Arial"/>
          <w:color w:val="000000"/>
          <w:sz w:val="22"/>
          <w:szCs w:val="22"/>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05"/>
        <w:gridCol w:w="1605"/>
        <w:gridCol w:w="1605"/>
        <w:gridCol w:w="1605"/>
        <w:gridCol w:w="1605"/>
        <w:gridCol w:w="1605"/>
      </w:tblGrid>
      <w:tr w:rsidR="00FD130F" w14:paraId="274AA6FF" w14:textId="77777777" w:rsidTr="00B103DB">
        <w:trPr>
          <w:trHeight w:val="702"/>
        </w:trPr>
        <w:tc>
          <w:tcPr>
            <w:tcW w:w="1605" w:type="dxa"/>
          </w:tcPr>
          <w:p w14:paraId="44AF3A89" w14:textId="77777777" w:rsidR="00FD130F" w:rsidRDefault="00FD130F" w:rsidP="00B103DB">
            <w:pPr>
              <w:rPr>
                <w:rFonts w:ascii="Arial" w:eastAsia="Arial" w:hAnsi="Arial"/>
                <w:color w:val="000000"/>
              </w:rPr>
            </w:pPr>
            <w:r>
              <w:rPr>
                <w:rFonts w:ascii="Arial" w:eastAsia="Arial" w:hAnsi="Arial"/>
                <w:color w:val="000000"/>
                <w:sz w:val="22"/>
                <w:szCs w:val="22"/>
              </w:rPr>
              <w:t>Sample</w:t>
            </w:r>
          </w:p>
        </w:tc>
        <w:tc>
          <w:tcPr>
            <w:tcW w:w="1605" w:type="dxa"/>
          </w:tcPr>
          <w:p w14:paraId="116568BF" w14:textId="77777777" w:rsidR="00FD130F" w:rsidRDefault="00FD130F" w:rsidP="00B103DB">
            <w:pPr>
              <w:rPr>
                <w:rFonts w:ascii="Arial" w:eastAsia="Arial" w:hAnsi="Arial"/>
                <w:color w:val="000000"/>
              </w:rPr>
            </w:pPr>
            <w:r>
              <w:rPr>
                <w:rFonts w:ascii="Arial" w:eastAsia="Arial" w:hAnsi="Arial"/>
                <w:color w:val="000000"/>
                <w:sz w:val="22"/>
                <w:szCs w:val="22"/>
              </w:rPr>
              <w:t>Reef A</w:t>
            </w:r>
          </w:p>
        </w:tc>
        <w:tc>
          <w:tcPr>
            <w:tcW w:w="1605" w:type="dxa"/>
          </w:tcPr>
          <w:p w14:paraId="7A702C18" w14:textId="77777777" w:rsidR="00FD130F" w:rsidRDefault="00FD130F" w:rsidP="00B103DB">
            <w:pPr>
              <w:rPr>
                <w:rFonts w:ascii="Arial" w:eastAsia="Arial" w:hAnsi="Arial"/>
                <w:color w:val="000000"/>
              </w:rPr>
            </w:pPr>
            <w:r>
              <w:rPr>
                <w:rFonts w:ascii="Arial" w:eastAsia="Arial" w:hAnsi="Arial"/>
                <w:color w:val="000000"/>
                <w:sz w:val="22"/>
                <w:szCs w:val="22"/>
              </w:rPr>
              <w:t>Reef B</w:t>
            </w:r>
          </w:p>
        </w:tc>
        <w:tc>
          <w:tcPr>
            <w:tcW w:w="1605" w:type="dxa"/>
          </w:tcPr>
          <w:p w14:paraId="3C588436" w14:textId="77777777" w:rsidR="00FD130F" w:rsidRDefault="00FD130F" w:rsidP="00B103DB">
            <w:pPr>
              <w:rPr>
                <w:rFonts w:ascii="Arial" w:eastAsia="Arial" w:hAnsi="Arial"/>
                <w:color w:val="000000"/>
              </w:rPr>
            </w:pPr>
            <w:r>
              <w:rPr>
                <w:rFonts w:ascii="Arial" w:eastAsia="Arial" w:hAnsi="Arial"/>
                <w:color w:val="000000"/>
                <w:sz w:val="22"/>
                <w:szCs w:val="22"/>
              </w:rPr>
              <w:t xml:space="preserve">Reef C </w:t>
            </w:r>
          </w:p>
        </w:tc>
        <w:tc>
          <w:tcPr>
            <w:tcW w:w="1605" w:type="dxa"/>
          </w:tcPr>
          <w:p w14:paraId="2AD4F03F" w14:textId="77777777" w:rsidR="00FD130F" w:rsidRDefault="00FD130F" w:rsidP="00B103DB">
            <w:pPr>
              <w:rPr>
                <w:rFonts w:ascii="Arial" w:eastAsia="Arial" w:hAnsi="Arial"/>
                <w:color w:val="000000"/>
              </w:rPr>
            </w:pPr>
            <w:r>
              <w:rPr>
                <w:rFonts w:ascii="Arial" w:eastAsia="Arial" w:hAnsi="Arial"/>
                <w:color w:val="000000"/>
                <w:sz w:val="22"/>
                <w:szCs w:val="22"/>
              </w:rPr>
              <w:t>Reef D</w:t>
            </w:r>
          </w:p>
        </w:tc>
        <w:tc>
          <w:tcPr>
            <w:tcW w:w="1605" w:type="dxa"/>
          </w:tcPr>
          <w:p w14:paraId="4611788E" w14:textId="77777777" w:rsidR="00FD130F" w:rsidRDefault="00FD130F" w:rsidP="00B103DB">
            <w:pPr>
              <w:rPr>
                <w:rFonts w:ascii="Arial" w:eastAsia="Arial" w:hAnsi="Arial"/>
                <w:color w:val="000000"/>
              </w:rPr>
            </w:pPr>
            <w:r>
              <w:rPr>
                <w:rFonts w:ascii="Arial" w:eastAsia="Arial" w:hAnsi="Arial"/>
                <w:color w:val="000000"/>
                <w:sz w:val="22"/>
                <w:szCs w:val="22"/>
              </w:rPr>
              <w:t>Reef E</w:t>
            </w:r>
          </w:p>
        </w:tc>
      </w:tr>
      <w:tr w:rsidR="00FD130F" w14:paraId="335AC9A3" w14:textId="77777777" w:rsidTr="00B103DB">
        <w:trPr>
          <w:trHeight w:val="702"/>
        </w:trPr>
        <w:tc>
          <w:tcPr>
            <w:tcW w:w="1605" w:type="dxa"/>
          </w:tcPr>
          <w:p w14:paraId="75F53C15" w14:textId="77777777" w:rsidR="00FD130F" w:rsidRDefault="00FD130F" w:rsidP="00B103DB">
            <w:pPr>
              <w:rPr>
                <w:rFonts w:ascii="Arial" w:eastAsia="Arial" w:hAnsi="Arial"/>
                <w:color w:val="000000"/>
              </w:rPr>
            </w:pPr>
            <w:r>
              <w:rPr>
                <w:rFonts w:ascii="Arial" w:eastAsia="Arial" w:hAnsi="Arial"/>
                <w:color w:val="000000"/>
                <w:sz w:val="22"/>
                <w:szCs w:val="22"/>
              </w:rPr>
              <w:t>1</w:t>
            </w:r>
          </w:p>
        </w:tc>
        <w:tc>
          <w:tcPr>
            <w:tcW w:w="1605" w:type="dxa"/>
          </w:tcPr>
          <w:p w14:paraId="5C0EDB5A" w14:textId="77777777" w:rsidR="00FD130F" w:rsidRDefault="00FD130F" w:rsidP="00B103DB">
            <w:pPr>
              <w:rPr>
                <w:rFonts w:ascii="Arial" w:eastAsia="Arial" w:hAnsi="Arial"/>
                <w:color w:val="000000"/>
              </w:rPr>
            </w:pPr>
          </w:p>
        </w:tc>
        <w:tc>
          <w:tcPr>
            <w:tcW w:w="1605" w:type="dxa"/>
          </w:tcPr>
          <w:p w14:paraId="4101F0EC" w14:textId="77777777" w:rsidR="00FD130F" w:rsidRDefault="00FD130F" w:rsidP="00B103DB">
            <w:pPr>
              <w:rPr>
                <w:rFonts w:ascii="Arial" w:eastAsia="Arial" w:hAnsi="Arial"/>
                <w:color w:val="000000"/>
              </w:rPr>
            </w:pPr>
          </w:p>
        </w:tc>
        <w:tc>
          <w:tcPr>
            <w:tcW w:w="1605" w:type="dxa"/>
          </w:tcPr>
          <w:p w14:paraId="028476CA" w14:textId="77777777" w:rsidR="00FD130F" w:rsidRDefault="00FD130F" w:rsidP="00B103DB">
            <w:pPr>
              <w:rPr>
                <w:rFonts w:ascii="Arial" w:eastAsia="Arial" w:hAnsi="Arial"/>
                <w:color w:val="000000"/>
              </w:rPr>
            </w:pPr>
          </w:p>
        </w:tc>
        <w:tc>
          <w:tcPr>
            <w:tcW w:w="1605" w:type="dxa"/>
          </w:tcPr>
          <w:p w14:paraId="2ECDC9D3" w14:textId="77777777" w:rsidR="00FD130F" w:rsidRDefault="00FD130F" w:rsidP="00B103DB">
            <w:pPr>
              <w:rPr>
                <w:rFonts w:ascii="Arial" w:eastAsia="Arial" w:hAnsi="Arial"/>
                <w:color w:val="000000"/>
              </w:rPr>
            </w:pPr>
          </w:p>
        </w:tc>
        <w:tc>
          <w:tcPr>
            <w:tcW w:w="1605" w:type="dxa"/>
          </w:tcPr>
          <w:p w14:paraId="27C45E1A" w14:textId="77777777" w:rsidR="00FD130F" w:rsidRDefault="00FD130F" w:rsidP="00B103DB">
            <w:pPr>
              <w:rPr>
                <w:rFonts w:ascii="Arial" w:eastAsia="Arial" w:hAnsi="Arial"/>
                <w:color w:val="000000"/>
              </w:rPr>
            </w:pPr>
          </w:p>
        </w:tc>
      </w:tr>
      <w:tr w:rsidR="00FD130F" w14:paraId="433629F0" w14:textId="77777777" w:rsidTr="00B103DB">
        <w:trPr>
          <w:trHeight w:val="702"/>
        </w:trPr>
        <w:tc>
          <w:tcPr>
            <w:tcW w:w="1605" w:type="dxa"/>
          </w:tcPr>
          <w:p w14:paraId="3CF642EA" w14:textId="77777777" w:rsidR="00FD130F" w:rsidRDefault="00FD130F" w:rsidP="00B103DB">
            <w:pPr>
              <w:rPr>
                <w:rFonts w:ascii="Arial" w:eastAsia="Arial" w:hAnsi="Arial"/>
                <w:color w:val="000000"/>
              </w:rPr>
            </w:pPr>
            <w:r>
              <w:rPr>
                <w:rFonts w:ascii="Arial" w:eastAsia="Arial" w:hAnsi="Arial"/>
                <w:color w:val="000000"/>
                <w:sz w:val="22"/>
                <w:szCs w:val="22"/>
              </w:rPr>
              <w:t>2</w:t>
            </w:r>
          </w:p>
        </w:tc>
        <w:tc>
          <w:tcPr>
            <w:tcW w:w="1605" w:type="dxa"/>
          </w:tcPr>
          <w:p w14:paraId="4E71D689" w14:textId="77777777" w:rsidR="00FD130F" w:rsidRDefault="00FD130F" w:rsidP="00B103DB">
            <w:pPr>
              <w:rPr>
                <w:rFonts w:ascii="Arial" w:eastAsia="Arial" w:hAnsi="Arial"/>
                <w:color w:val="000000"/>
              </w:rPr>
            </w:pPr>
          </w:p>
        </w:tc>
        <w:tc>
          <w:tcPr>
            <w:tcW w:w="1605" w:type="dxa"/>
          </w:tcPr>
          <w:p w14:paraId="00402336" w14:textId="77777777" w:rsidR="00FD130F" w:rsidRDefault="00FD130F" w:rsidP="00B103DB">
            <w:pPr>
              <w:rPr>
                <w:rFonts w:ascii="Arial" w:eastAsia="Arial" w:hAnsi="Arial"/>
                <w:color w:val="000000"/>
              </w:rPr>
            </w:pPr>
          </w:p>
        </w:tc>
        <w:tc>
          <w:tcPr>
            <w:tcW w:w="1605" w:type="dxa"/>
          </w:tcPr>
          <w:p w14:paraId="37936F23" w14:textId="77777777" w:rsidR="00FD130F" w:rsidRDefault="00FD130F" w:rsidP="00B103DB">
            <w:pPr>
              <w:rPr>
                <w:rFonts w:ascii="Arial" w:eastAsia="Arial" w:hAnsi="Arial"/>
                <w:color w:val="000000"/>
              </w:rPr>
            </w:pPr>
          </w:p>
        </w:tc>
        <w:tc>
          <w:tcPr>
            <w:tcW w:w="1605" w:type="dxa"/>
          </w:tcPr>
          <w:p w14:paraId="2E1B651D" w14:textId="77777777" w:rsidR="00FD130F" w:rsidRDefault="00FD130F" w:rsidP="00B103DB">
            <w:pPr>
              <w:rPr>
                <w:rFonts w:ascii="Arial" w:eastAsia="Arial" w:hAnsi="Arial"/>
                <w:color w:val="000000"/>
              </w:rPr>
            </w:pPr>
          </w:p>
        </w:tc>
        <w:tc>
          <w:tcPr>
            <w:tcW w:w="1605" w:type="dxa"/>
          </w:tcPr>
          <w:p w14:paraId="6C02D1C3" w14:textId="77777777" w:rsidR="00FD130F" w:rsidRDefault="00FD130F" w:rsidP="00B103DB">
            <w:pPr>
              <w:rPr>
                <w:rFonts w:ascii="Arial" w:eastAsia="Arial" w:hAnsi="Arial"/>
                <w:color w:val="000000"/>
              </w:rPr>
            </w:pPr>
          </w:p>
        </w:tc>
      </w:tr>
      <w:tr w:rsidR="00FD130F" w14:paraId="15E57156" w14:textId="77777777" w:rsidTr="00B103DB">
        <w:trPr>
          <w:trHeight w:val="746"/>
        </w:trPr>
        <w:tc>
          <w:tcPr>
            <w:tcW w:w="1605" w:type="dxa"/>
          </w:tcPr>
          <w:p w14:paraId="0FF3BF05" w14:textId="77777777" w:rsidR="00FD130F" w:rsidRDefault="00FD130F" w:rsidP="00B103DB">
            <w:pPr>
              <w:rPr>
                <w:rFonts w:ascii="Arial" w:eastAsia="Arial" w:hAnsi="Arial"/>
                <w:color w:val="000000"/>
              </w:rPr>
            </w:pPr>
            <w:r>
              <w:rPr>
                <w:rFonts w:ascii="Arial" w:eastAsia="Arial" w:hAnsi="Arial"/>
                <w:color w:val="000000"/>
                <w:sz w:val="22"/>
                <w:szCs w:val="22"/>
              </w:rPr>
              <w:t>3</w:t>
            </w:r>
          </w:p>
        </w:tc>
        <w:tc>
          <w:tcPr>
            <w:tcW w:w="1605" w:type="dxa"/>
          </w:tcPr>
          <w:p w14:paraId="14F3ECB3" w14:textId="77777777" w:rsidR="00FD130F" w:rsidRDefault="00FD130F" w:rsidP="00B103DB">
            <w:pPr>
              <w:rPr>
                <w:rFonts w:ascii="Arial" w:eastAsia="Arial" w:hAnsi="Arial"/>
                <w:color w:val="000000"/>
              </w:rPr>
            </w:pPr>
          </w:p>
        </w:tc>
        <w:tc>
          <w:tcPr>
            <w:tcW w:w="1605" w:type="dxa"/>
          </w:tcPr>
          <w:p w14:paraId="6CCC463F" w14:textId="77777777" w:rsidR="00FD130F" w:rsidRDefault="00FD130F" w:rsidP="00B103DB">
            <w:pPr>
              <w:rPr>
                <w:rFonts w:ascii="Arial" w:eastAsia="Arial" w:hAnsi="Arial"/>
                <w:color w:val="000000"/>
              </w:rPr>
            </w:pPr>
          </w:p>
        </w:tc>
        <w:tc>
          <w:tcPr>
            <w:tcW w:w="1605" w:type="dxa"/>
          </w:tcPr>
          <w:p w14:paraId="73AFDA11" w14:textId="77777777" w:rsidR="00FD130F" w:rsidRDefault="00FD130F" w:rsidP="00B103DB">
            <w:pPr>
              <w:rPr>
                <w:rFonts w:ascii="Arial" w:eastAsia="Arial" w:hAnsi="Arial"/>
                <w:color w:val="000000"/>
              </w:rPr>
            </w:pPr>
          </w:p>
        </w:tc>
        <w:tc>
          <w:tcPr>
            <w:tcW w:w="1605" w:type="dxa"/>
          </w:tcPr>
          <w:p w14:paraId="3C4DAFB1" w14:textId="77777777" w:rsidR="00FD130F" w:rsidRDefault="00FD130F" w:rsidP="00B103DB">
            <w:pPr>
              <w:rPr>
                <w:rFonts w:ascii="Arial" w:eastAsia="Arial" w:hAnsi="Arial"/>
                <w:color w:val="000000"/>
              </w:rPr>
            </w:pPr>
          </w:p>
        </w:tc>
        <w:tc>
          <w:tcPr>
            <w:tcW w:w="1605" w:type="dxa"/>
          </w:tcPr>
          <w:p w14:paraId="0B59FA56" w14:textId="77777777" w:rsidR="00FD130F" w:rsidRDefault="00FD130F" w:rsidP="00B103DB">
            <w:pPr>
              <w:rPr>
                <w:rFonts w:ascii="Arial" w:eastAsia="Arial" w:hAnsi="Arial"/>
                <w:color w:val="000000"/>
              </w:rPr>
            </w:pPr>
          </w:p>
        </w:tc>
      </w:tr>
      <w:tr w:rsidR="00FD130F" w14:paraId="7D201A86" w14:textId="77777777" w:rsidTr="00B103DB">
        <w:trPr>
          <w:trHeight w:val="702"/>
        </w:trPr>
        <w:tc>
          <w:tcPr>
            <w:tcW w:w="1605" w:type="dxa"/>
          </w:tcPr>
          <w:p w14:paraId="1E39BDA5" w14:textId="77777777" w:rsidR="00FD130F" w:rsidRDefault="00FD130F" w:rsidP="00B103DB">
            <w:pPr>
              <w:rPr>
                <w:rFonts w:ascii="Arial" w:eastAsia="Arial" w:hAnsi="Arial"/>
                <w:color w:val="000000"/>
              </w:rPr>
            </w:pPr>
            <w:r>
              <w:rPr>
                <w:rFonts w:ascii="Arial" w:eastAsia="Arial" w:hAnsi="Arial"/>
                <w:color w:val="000000"/>
                <w:sz w:val="22"/>
                <w:szCs w:val="22"/>
              </w:rPr>
              <w:t>4</w:t>
            </w:r>
          </w:p>
        </w:tc>
        <w:tc>
          <w:tcPr>
            <w:tcW w:w="1605" w:type="dxa"/>
          </w:tcPr>
          <w:p w14:paraId="282D2EC5" w14:textId="77777777" w:rsidR="00FD130F" w:rsidRDefault="00FD130F" w:rsidP="00B103DB">
            <w:pPr>
              <w:rPr>
                <w:rFonts w:ascii="Arial" w:eastAsia="Arial" w:hAnsi="Arial"/>
                <w:color w:val="000000"/>
              </w:rPr>
            </w:pPr>
          </w:p>
        </w:tc>
        <w:tc>
          <w:tcPr>
            <w:tcW w:w="1605" w:type="dxa"/>
          </w:tcPr>
          <w:p w14:paraId="68680E83" w14:textId="77777777" w:rsidR="00FD130F" w:rsidRDefault="00FD130F" w:rsidP="00B103DB">
            <w:pPr>
              <w:rPr>
                <w:rFonts w:ascii="Arial" w:eastAsia="Arial" w:hAnsi="Arial"/>
                <w:color w:val="000000"/>
              </w:rPr>
            </w:pPr>
          </w:p>
        </w:tc>
        <w:tc>
          <w:tcPr>
            <w:tcW w:w="1605" w:type="dxa"/>
          </w:tcPr>
          <w:p w14:paraId="7B019459" w14:textId="77777777" w:rsidR="00FD130F" w:rsidRDefault="00FD130F" w:rsidP="00B103DB">
            <w:pPr>
              <w:rPr>
                <w:rFonts w:ascii="Arial" w:eastAsia="Arial" w:hAnsi="Arial"/>
                <w:color w:val="000000"/>
              </w:rPr>
            </w:pPr>
          </w:p>
        </w:tc>
        <w:tc>
          <w:tcPr>
            <w:tcW w:w="1605" w:type="dxa"/>
          </w:tcPr>
          <w:p w14:paraId="06A51598" w14:textId="77777777" w:rsidR="00FD130F" w:rsidRDefault="00FD130F" w:rsidP="00B103DB">
            <w:pPr>
              <w:rPr>
                <w:rFonts w:ascii="Arial" w:eastAsia="Arial" w:hAnsi="Arial"/>
                <w:color w:val="000000"/>
              </w:rPr>
            </w:pPr>
          </w:p>
        </w:tc>
        <w:tc>
          <w:tcPr>
            <w:tcW w:w="1605" w:type="dxa"/>
          </w:tcPr>
          <w:p w14:paraId="063A140E" w14:textId="77777777" w:rsidR="00FD130F" w:rsidRDefault="00FD130F" w:rsidP="00B103DB">
            <w:pPr>
              <w:rPr>
                <w:rFonts w:ascii="Arial" w:eastAsia="Arial" w:hAnsi="Arial"/>
                <w:color w:val="000000"/>
              </w:rPr>
            </w:pPr>
          </w:p>
        </w:tc>
      </w:tr>
      <w:tr w:rsidR="00FD130F" w14:paraId="107F7CCB" w14:textId="77777777" w:rsidTr="00B103DB">
        <w:trPr>
          <w:trHeight w:val="702"/>
        </w:trPr>
        <w:tc>
          <w:tcPr>
            <w:tcW w:w="1605" w:type="dxa"/>
          </w:tcPr>
          <w:p w14:paraId="53A684C8" w14:textId="77777777" w:rsidR="00FD130F" w:rsidRDefault="00FD130F" w:rsidP="00B103DB">
            <w:pPr>
              <w:rPr>
                <w:rFonts w:ascii="Arial" w:eastAsia="Arial" w:hAnsi="Arial"/>
                <w:color w:val="000000"/>
              </w:rPr>
            </w:pPr>
            <w:r>
              <w:rPr>
                <w:rFonts w:ascii="Arial" w:eastAsia="Arial" w:hAnsi="Arial"/>
                <w:color w:val="000000"/>
                <w:sz w:val="22"/>
                <w:szCs w:val="22"/>
              </w:rPr>
              <w:t>5</w:t>
            </w:r>
          </w:p>
        </w:tc>
        <w:tc>
          <w:tcPr>
            <w:tcW w:w="1605" w:type="dxa"/>
          </w:tcPr>
          <w:p w14:paraId="3640E178" w14:textId="77777777" w:rsidR="00FD130F" w:rsidRDefault="00FD130F" w:rsidP="00B103DB">
            <w:pPr>
              <w:rPr>
                <w:rFonts w:ascii="Arial" w:eastAsia="Arial" w:hAnsi="Arial"/>
                <w:color w:val="000000"/>
              </w:rPr>
            </w:pPr>
          </w:p>
        </w:tc>
        <w:tc>
          <w:tcPr>
            <w:tcW w:w="1605" w:type="dxa"/>
          </w:tcPr>
          <w:p w14:paraId="72169940" w14:textId="77777777" w:rsidR="00FD130F" w:rsidRDefault="00FD130F" w:rsidP="00B103DB">
            <w:pPr>
              <w:rPr>
                <w:rFonts w:ascii="Arial" w:eastAsia="Arial" w:hAnsi="Arial"/>
                <w:color w:val="000000"/>
              </w:rPr>
            </w:pPr>
          </w:p>
        </w:tc>
        <w:tc>
          <w:tcPr>
            <w:tcW w:w="1605" w:type="dxa"/>
          </w:tcPr>
          <w:p w14:paraId="6802123A" w14:textId="77777777" w:rsidR="00FD130F" w:rsidRDefault="00FD130F" w:rsidP="00B103DB">
            <w:pPr>
              <w:rPr>
                <w:rFonts w:ascii="Arial" w:eastAsia="Arial" w:hAnsi="Arial"/>
                <w:color w:val="000000"/>
              </w:rPr>
            </w:pPr>
          </w:p>
        </w:tc>
        <w:tc>
          <w:tcPr>
            <w:tcW w:w="1605" w:type="dxa"/>
          </w:tcPr>
          <w:p w14:paraId="32821D27" w14:textId="77777777" w:rsidR="00FD130F" w:rsidRDefault="00FD130F" w:rsidP="00B103DB">
            <w:pPr>
              <w:rPr>
                <w:rFonts w:ascii="Arial" w:eastAsia="Arial" w:hAnsi="Arial"/>
                <w:color w:val="000000"/>
              </w:rPr>
            </w:pPr>
          </w:p>
        </w:tc>
        <w:tc>
          <w:tcPr>
            <w:tcW w:w="1605" w:type="dxa"/>
          </w:tcPr>
          <w:p w14:paraId="44A53217" w14:textId="77777777" w:rsidR="00FD130F" w:rsidRDefault="00FD130F" w:rsidP="00B103DB">
            <w:pPr>
              <w:rPr>
                <w:rFonts w:ascii="Arial" w:eastAsia="Arial" w:hAnsi="Arial"/>
                <w:color w:val="000000"/>
              </w:rPr>
            </w:pPr>
          </w:p>
        </w:tc>
      </w:tr>
      <w:tr w:rsidR="00FD130F" w14:paraId="7241BEBD" w14:textId="77777777" w:rsidTr="00B103DB">
        <w:trPr>
          <w:trHeight w:val="702"/>
        </w:trPr>
        <w:tc>
          <w:tcPr>
            <w:tcW w:w="1605" w:type="dxa"/>
          </w:tcPr>
          <w:p w14:paraId="05E32276" w14:textId="77777777" w:rsidR="00FD130F" w:rsidRDefault="00FD130F" w:rsidP="00B103DB">
            <w:pPr>
              <w:rPr>
                <w:rFonts w:ascii="Arial" w:eastAsia="Arial" w:hAnsi="Arial"/>
                <w:color w:val="000000"/>
              </w:rPr>
            </w:pPr>
            <w:r>
              <w:rPr>
                <w:rFonts w:ascii="Arial" w:eastAsia="Arial" w:hAnsi="Arial"/>
                <w:color w:val="000000"/>
                <w:sz w:val="22"/>
                <w:szCs w:val="22"/>
              </w:rPr>
              <w:t>6</w:t>
            </w:r>
          </w:p>
        </w:tc>
        <w:tc>
          <w:tcPr>
            <w:tcW w:w="1605" w:type="dxa"/>
          </w:tcPr>
          <w:p w14:paraId="75ADAA82" w14:textId="77777777" w:rsidR="00FD130F" w:rsidRDefault="00FD130F" w:rsidP="00B103DB">
            <w:pPr>
              <w:rPr>
                <w:rFonts w:ascii="Arial" w:eastAsia="Arial" w:hAnsi="Arial"/>
                <w:color w:val="000000"/>
              </w:rPr>
            </w:pPr>
          </w:p>
        </w:tc>
        <w:tc>
          <w:tcPr>
            <w:tcW w:w="1605" w:type="dxa"/>
          </w:tcPr>
          <w:p w14:paraId="22732C6C" w14:textId="77777777" w:rsidR="00FD130F" w:rsidRDefault="00FD130F" w:rsidP="00B103DB">
            <w:pPr>
              <w:rPr>
                <w:rFonts w:ascii="Arial" w:eastAsia="Arial" w:hAnsi="Arial"/>
                <w:color w:val="000000"/>
              </w:rPr>
            </w:pPr>
          </w:p>
        </w:tc>
        <w:tc>
          <w:tcPr>
            <w:tcW w:w="1605" w:type="dxa"/>
          </w:tcPr>
          <w:p w14:paraId="377BF3FE" w14:textId="77777777" w:rsidR="00FD130F" w:rsidRDefault="00FD130F" w:rsidP="00B103DB">
            <w:pPr>
              <w:rPr>
                <w:rFonts w:ascii="Arial" w:eastAsia="Arial" w:hAnsi="Arial"/>
                <w:color w:val="000000"/>
              </w:rPr>
            </w:pPr>
          </w:p>
        </w:tc>
        <w:tc>
          <w:tcPr>
            <w:tcW w:w="1605" w:type="dxa"/>
          </w:tcPr>
          <w:p w14:paraId="294C1910" w14:textId="77777777" w:rsidR="00FD130F" w:rsidRDefault="00FD130F" w:rsidP="00B103DB">
            <w:pPr>
              <w:rPr>
                <w:rFonts w:ascii="Arial" w:eastAsia="Arial" w:hAnsi="Arial"/>
                <w:color w:val="000000"/>
              </w:rPr>
            </w:pPr>
          </w:p>
        </w:tc>
        <w:tc>
          <w:tcPr>
            <w:tcW w:w="1605" w:type="dxa"/>
          </w:tcPr>
          <w:p w14:paraId="676A40B8" w14:textId="77777777" w:rsidR="00FD130F" w:rsidRDefault="00FD130F" w:rsidP="00B103DB">
            <w:pPr>
              <w:rPr>
                <w:rFonts w:ascii="Arial" w:eastAsia="Arial" w:hAnsi="Arial"/>
                <w:color w:val="000000"/>
              </w:rPr>
            </w:pPr>
          </w:p>
        </w:tc>
      </w:tr>
      <w:tr w:rsidR="00FD130F" w14:paraId="4E456623" w14:textId="77777777" w:rsidTr="00B103DB">
        <w:trPr>
          <w:trHeight w:val="702"/>
        </w:trPr>
        <w:tc>
          <w:tcPr>
            <w:tcW w:w="1605" w:type="dxa"/>
          </w:tcPr>
          <w:p w14:paraId="5F3F4814" w14:textId="77777777" w:rsidR="00FD130F" w:rsidRDefault="00FD130F" w:rsidP="00B103DB">
            <w:pPr>
              <w:rPr>
                <w:rFonts w:ascii="Arial" w:eastAsia="Arial" w:hAnsi="Arial"/>
                <w:color w:val="000000"/>
              </w:rPr>
            </w:pPr>
            <w:r>
              <w:rPr>
                <w:rFonts w:ascii="Arial" w:eastAsia="Arial" w:hAnsi="Arial"/>
                <w:color w:val="000000"/>
                <w:sz w:val="22"/>
                <w:szCs w:val="22"/>
              </w:rPr>
              <w:t>7</w:t>
            </w:r>
          </w:p>
        </w:tc>
        <w:tc>
          <w:tcPr>
            <w:tcW w:w="1605" w:type="dxa"/>
          </w:tcPr>
          <w:p w14:paraId="19BD0501" w14:textId="77777777" w:rsidR="00FD130F" w:rsidRDefault="00FD130F" w:rsidP="00B103DB">
            <w:pPr>
              <w:rPr>
                <w:rFonts w:ascii="Arial" w:eastAsia="Arial" w:hAnsi="Arial"/>
                <w:color w:val="000000"/>
              </w:rPr>
            </w:pPr>
          </w:p>
        </w:tc>
        <w:tc>
          <w:tcPr>
            <w:tcW w:w="1605" w:type="dxa"/>
          </w:tcPr>
          <w:p w14:paraId="0375B3C2" w14:textId="77777777" w:rsidR="00FD130F" w:rsidRDefault="00FD130F" w:rsidP="00B103DB">
            <w:pPr>
              <w:rPr>
                <w:rFonts w:ascii="Arial" w:eastAsia="Arial" w:hAnsi="Arial"/>
                <w:color w:val="000000"/>
              </w:rPr>
            </w:pPr>
          </w:p>
        </w:tc>
        <w:tc>
          <w:tcPr>
            <w:tcW w:w="1605" w:type="dxa"/>
          </w:tcPr>
          <w:p w14:paraId="557DDC63" w14:textId="77777777" w:rsidR="00FD130F" w:rsidRDefault="00FD130F" w:rsidP="00B103DB">
            <w:pPr>
              <w:rPr>
                <w:rFonts w:ascii="Arial" w:eastAsia="Arial" w:hAnsi="Arial"/>
                <w:color w:val="000000"/>
              </w:rPr>
            </w:pPr>
          </w:p>
        </w:tc>
        <w:tc>
          <w:tcPr>
            <w:tcW w:w="1605" w:type="dxa"/>
          </w:tcPr>
          <w:p w14:paraId="587CA3AC" w14:textId="77777777" w:rsidR="00FD130F" w:rsidRDefault="00FD130F" w:rsidP="00B103DB">
            <w:pPr>
              <w:rPr>
                <w:rFonts w:ascii="Arial" w:eastAsia="Arial" w:hAnsi="Arial"/>
                <w:color w:val="000000"/>
              </w:rPr>
            </w:pPr>
          </w:p>
        </w:tc>
        <w:tc>
          <w:tcPr>
            <w:tcW w:w="1605" w:type="dxa"/>
          </w:tcPr>
          <w:p w14:paraId="409FD1EE" w14:textId="77777777" w:rsidR="00FD130F" w:rsidRDefault="00FD130F" w:rsidP="00B103DB">
            <w:pPr>
              <w:rPr>
                <w:rFonts w:ascii="Arial" w:eastAsia="Arial" w:hAnsi="Arial"/>
                <w:color w:val="000000"/>
              </w:rPr>
            </w:pPr>
          </w:p>
        </w:tc>
      </w:tr>
      <w:tr w:rsidR="00FD130F" w14:paraId="7EF9962D" w14:textId="77777777" w:rsidTr="00B103DB">
        <w:trPr>
          <w:trHeight w:val="702"/>
        </w:trPr>
        <w:tc>
          <w:tcPr>
            <w:tcW w:w="1605" w:type="dxa"/>
          </w:tcPr>
          <w:p w14:paraId="576C1BEA" w14:textId="77777777" w:rsidR="00FD130F" w:rsidRDefault="00FD130F" w:rsidP="00B103DB">
            <w:pPr>
              <w:rPr>
                <w:rFonts w:ascii="Arial" w:eastAsia="Arial" w:hAnsi="Arial"/>
                <w:color w:val="000000"/>
              </w:rPr>
            </w:pPr>
            <w:r>
              <w:rPr>
                <w:rFonts w:ascii="Arial" w:eastAsia="Arial" w:hAnsi="Arial"/>
                <w:color w:val="000000"/>
                <w:sz w:val="22"/>
                <w:szCs w:val="22"/>
              </w:rPr>
              <w:t>8</w:t>
            </w:r>
          </w:p>
        </w:tc>
        <w:tc>
          <w:tcPr>
            <w:tcW w:w="1605" w:type="dxa"/>
          </w:tcPr>
          <w:p w14:paraId="6977B99F" w14:textId="77777777" w:rsidR="00FD130F" w:rsidRDefault="00FD130F" w:rsidP="00B103DB">
            <w:pPr>
              <w:rPr>
                <w:rFonts w:ascii="Arial" w:eastAsia="Arial" w:hAnsi="Arial"/>
                <w:color w:val="000000"/>
              </w:rPr>
            </w:pPr>
          </w:p>
        </w:tc>
        <w:tc>
          <w:tcPr>
            <w:tcW w:w="1605" w:type="dxa"/>
          </w:tcPr>
          <w:p w14:paraId="3118EBE5" w14:textId="77777777" w:rsidR="00FD130F" w:rsidRDefault="00FD130F" w:rsidP="00B103DB">
            <w:pPr>
              <w:rPr>
                <w:rFonts w:ascii="Arial" w:eastAsia="Arial" w:hAnsi="Arial"/>
                <w:color w:val="000000"/>
              </w:rPr>
            </w:pPr>
          </w:p>
        </w:tc>
        <w:tc>
          <w:tcPr>
            <w:tcW w:w="1605" w:type="dxa"/>
          </w:tcPr>
          <w:p w14:paraId="241E6F95" w14:textId="77777777" w:rsidR="00FD130F" w:rsidRDefault="00FD130F" w:rsidP="00B103DB">
            <w:pPr>
              <w:rPr>
                <w:rFonts w:ascii="Arial" w:eastAsia="Arial" w:hAnsi="Arial"/>
                <w:color w:val="000000"/>
              </w:rPr>
            </w:pPr>
          </w:p>
        </w:tc>
        <w:tc>
          <w:tcPr>
            <w:tcW w:w="1605" w:type="dxa"/>
          </w:tcPr>
          <w:p w14:paraId="3EAB743B" w14:textId="77777777" w:rsidR="00FD130F" w:rsidRDefault="00FD130F" w:rsidP="00B103DB">
            <w:pPr>
              <w:rPr>
                <w:rFonts w:ascii="Arial" w:eastAsia="Arial" w:hAnsi="Arial"/>
                <w:color w:val="000000"/>
              </w:rPr>
            </w:pPr>
          </w:p>
        </w:tc>
        <w:tc>
          <w:tcPr>
            <w:tcW w:w="1605" w:type="dxa"/>
          </w:tcPr>
          <w:p w14:paraId="5296D1C0" w14:textId="77777777" w:rsidR="00FD130F" w:rsidRDefault="00FD130F" w:rsidP="00B103DB">
            <w:pPr>
              <w:rPr>
                <w:rFonts w:ascii="Arial" w:eastAsia="Arial" w:hAnsi="Arial"/>
                <w:color w:val="000000"/>
              </w:rPr>
            </w:pPr>
          </w:p>
        </w:tc>
      </w:tr>
      <w:tr w:rsidR="00FD130F" w14:paraId="59EE4AC3" w14:textId="77777777" w:rsidTr="00B103DB">
        <w:trPr>
          <w:trHeight w:val="746"/>
        </w:trPr>
        <w:tc>
          <w:tcPr>
            <w:tcW w:w="1605" w:type="dxa"/>
          </w:tcPr>
          <w:p w14:paraId="48033DF9" w14:textId="77777777" w:rsidR="00FD130F" w:rsidRDefault="00FD130F" w:rsidP="00B103DB">
            <w:pPr>
              <w:rPr>
                <w:rFonts w:ascii="Arial" w:eastAsia="Arial" w:hAnsi="Arial"/>
                <w:color w:val="000000"/>
              </w:rPr>
            </w:pPr>
            <w:r>
              <w:rPr>
                <w:rFonts w:ascii="Arial" w:eastAsia="Arial" w:hAnsi="Arial"/>
                <w:color w:val="000000"/>
                <w:sz w:val="22"/>
                <w:szCs w:val="22"/>
              </w:rPr>
              <w:t>9</w:t>
            </w:r>
          </w:p>
        </w:tc>
        <w:tc>
          <w:tcPr>
            <w:tcW w:w="1605" w:type="dxa"/>
          </w:tcPr>
          <w:p w14:paraId="3F6D5C96" w14:textId="77777777" w:rsidR="00FD130F" w:rsidRDefault="00FD130F" w:rsidP="00B103DB">
            <w:pPr>
              <w:rPr>
                <w:rFonts w:ascii="Arial" w:eastAsia="Arial" w:hAnsi="Arial"/>
                <w:color w:val="000000"/>
              </w:rPr>
            </w:pPr>
          </w:p>
        </w:tc>
        <w:tc>
          <w:tcPr>
            <w:tcW w:w="1605" w:type="dxa"/>
          </w:tcPr>
          <w:p w14:paraId="6185CC3E" w14:textId="77777777" w:rsidR="00FD130F" w:rsidRDefault="00FD130F" w:rsidP="00B103DB">
            <w:pPr>
              <w:rPr>
                <w:rFonts w:ascii="Arial" w:eastAsia="Arial" w:hAnsi="Arial"/>
                <w:color w:val="000000"/>
              </w:rPr>
            </w:pPr>
          </w:p>
        </w:tc>
        <w:tc>
          <w:tcPr>
            <w:tcW w:w="1605" w:type="dxa"/>
          </w:tcPr>
          <w:p w14:paraId="64F959FC" w14:textId="77777777" w:rsidR="00FD130F" w:rsidRDefault="00FD130F" w:rsidP="00B103DB">
            <w:pPr>
              <w:rPr>
                <w:rFonts w:ascii="Arial" w:eastAsia="Arial" w:hAnsi="Arial"/>
                <w:color w:val="000000"/>
              </w:rPr>
            </w:pPr>
          </w:p>
        </w:tc>
        <w:tc>
          <w:tcPr>
            <w:tcW w:w="1605" w:type="dxa"/>
          </w:tcPr>
          <w:p w14:paraId="4CFE153A" w14:textId="77777777" w:rsidR="00FD130F" w:rsidRDefault="00FD130F" w:rsidP="00B103DB">
            <w:pPr>
              <w:rPr>
                <w:rFonts w:ascii="Arial" w:eastAsia="Arial" w:hAnsi="Arial"/>
                <w:color w:val="000000"/>
              </w:rPr>
            </w:pPr>
          </w:p>
        </w:tc>
        <w:tc>
          <w:tcPr>
            <w:tcW w:w="1605" w:type="dxa"/>
          </w:tcPr>
          <w:p w14:paraId="4A813580" w14:textId="77777777" w:rsidR="00FD130F" w:rsidRDefault="00FD130F" w:rsidP="00B103DB">
            <w:pPr>
              <w:rPr>
                <w:rFonts w:ascii="Arial" w:eastAsia="Arial" w:hAnsi="Arial"/>
                <w:color w:val="000000"/>
              </w:rPr>
            </w:pPr>
          </w:p>
        </w:tc>
      </w:tr>
      <w:tr w:rsidR="00FD130F" w14:paraId="7314305B" w14:textId="77777777" w:rsidTr="00B103DB">
        <w:trPr>
          <w:trHeight w:val="702"/>
        </w:trPr>
        <w:tc>
          <w:tcPr>
            <w:tcW w:w="1605" w:type="dxa"/>
          </w:tcPr>
          <w:p w14:paraId="25B6FDD2" w14:textId="77777777" w:rsidR="00FD130F" w:rsidRDefault="00FD130F" w:rsidP="00B103DB">
            <w:pPr>
              <w:rPr>
                <w:rFonts w:ascii="Arial" w:eastAsia="Arial" w:hAnsi="Arial"/>
                <w:color w:val="000000"/>
              </w:rPr>
            </w:pPr>
            <w:r>
              <w:rPr>
                <w:rFonts w:ascii="Arial" w:eastAsia="Arial" w:hAnsi="Arial"/>
                <w:color w:val="000000"/>
                <w:sz w:val="22"/>
                <w:szCs w:val="22"/>
              </w:rPr>
              <w:t>Average</w:t>
            </w:r>
          </w:p>
        </w:tc>
        <w:tc>
          <w:tcPr>
            <w:tcW w:w="1605" w:type="dxa"/>
          </w:tcPr>
          <w:p w14:paraId="7834391A" w14:textId="77777777" w:rsidR="00FD130F" w:rsidRDefault="00FD130F" w:rsidP="00B103DB">
            <w:pPr>
              <w:rPr>
                <w:rFonts w:ascii="Arial" w:eastAsia="Arial" w:hAnsi="Arial"/>
                <w:color w:val="000000"/>
              </w:rPr>
            </w:pPr>
          </w:p>
        </w:tc>
        <w:tc>
          <w:tcPr>
            <w:tcW w:w="1605" w:type="dxa"/>
          </w:tcPr>
          <w:p w14:paraId="067F9628" w14:textId="77777777" w:rsidR="00FD130F" w:rsidRDefault="00FD130F" w:rsidP="00B103DB">
            <w:pPr>
              <w:rPr>
                <w:rFonts w:ascii="Arial" w:eastAsia="Arial" w:hAnsi="Arial"/>
                <w:color w:val="000000"/>
              </w:rPr>
            </w:pPr>
          </w:p>
        </w:tc>
        <w:tc>
          <w:tcPr>
            <w:tcW w:w="1605" w:type="dxa"/>
          </w:tcPr>
          <w:p w14:paraId="67B02BCF" w14:textId="77777777" w:rsidR="00FD130F" w:rsidRDefault="00FD130F" w:rsidP="00B103DB">
            <w:pPr>
              <w:rPr>
                <w:rFonts w:ascii="Arial" w:eastAsia="Arial" w:hAnsi="Arial"/>
                <w:color w:val="000000"/>
              </w:rPr>
            </w:pPr>
          </w:p>
        </w:tc>
        <w:tc>
          <w:tcPr>
            <w:tcW w:w="1605" w:type="dxa"/>
          </w:tcPr>
          <w:p w14:paraId="6C8D95A3" w14:textId="77777777" w:rsidR="00FD130F" w:rsidRDefault="00FD130F" w:rsidP="00B103DB">
            <w:pPr>
              <w:rPr>
                <w:rFonts w:ascii="Arial" w:eastAsia="Arial" w:hAnsi="Arial"/>
                <w:color w:val="000000"/>
              </w:rPr>
            </w:pPr>
          </w:p>
        </w:tc>
        <w:tc>
          <w:tcPr>
            <w:tcW w:w="1605" w:type="dxa"/>
          </w:tcPr>
          <w:p w14:paraId="0EB28E92" w14:textId="77777777" w:rsidR="00FD130F" w:rsidRDefault="00FD130F" w:rsidP="00B103DB">
            <w:pPr>
              <w:rPr>
                <w:rFonts w:ascii="Arial" w:eastAsia="Arial" w:hAnsi="Arial"/>
                <w:color w:val="000000"/>
              </w:rPr>
            </w:pPr>
          </w:p>
        </w:tc>
      </w:tr>
      <w:tr w:rsidR="00FD130F" w14:paraId="4F15B6A4" w14:textId="77777777" w:rsidTr="00B103DB">
        <w:trPr>
          <w:trHeight w:val="1406"/>
        </w:trPr>
        <w:tc>
          <w:tcPr>
            <w:tcW w:w="1605" w:type="dxa"/>
          </w:tcPr>
          <w:p w14:paraId="68901189" w14:textId="77777777" w:rsidR="00FD130F" w:rsidRDefault="00FD130F" w:rsidP="00B103DB">
            <w:pPr>
              <w:rPr>
                <w:rFonts w:ascii="Arial" w:eastAsia="Arial" w:hAnsi="Arial"/>
                <w:color w:val="000000"/>
              </w:rPr>
            </w:pPr>
            <w:r>
              <w:rPr>
                <w:rFonts w:ascii="Arial" w:eastAsia="Arial" w:hAnsi="Arial"/>
                <w:color w:val="000000"/>
                <w:sz w:val="22"/>
                <w:szCs w:val="22"/>
              </w:rPr>
              <w:t>Reef Estimate</w:t>
            </w:r>
          </w:p>
        </w:tc>
        <w:tc>
          <w:tcPr>
            <w:tcW w:w="1605" w:type="dxa"/>
          </w:tcPr>
          <w:p w14:paraId="79FDA5FC" w14:textId="77777777" w:rsidR="00FD130F" w:rsidRDefault="00FD130F" w:rsidP="00B103DB">
            <w:pPr>
              <w:rPr>
                <w:rFonts w:ascii="Arial" w:eastAsia="Arial" w:hAnsi="Arial"/>
                <w:color w:val="000000"/>
              </w:rPr>
            </w:pPr>
          </w:p>
        </w:tc>
        <w:tc>
          <w:tcPr>
            <w:tcW w:w="1605" w:type="dxa"/>
          </w:tcPr>
          <w:p w14:paraId="12D59FFF" w14:textId="77777777" w:rsidR="00FD130F" w:rsidRDefault="00FD130F" w:rsidP="00B103DB">
            <w:pPr>
              <w:rPr>
                <w:rFonts w:ascii="Arial" w:eastAsia="Arial" w:hAnsi="Arial"/>
                <w:color w:val="000000"/>
              </w:rPr>
            </w:pPr>
          </w:p>
        </w:tc>
        <w:tc>
          <w:tcPr>
            <w:tcW w:w="1605" w:type="dxa"/>
          </w:tcPr>
          <w:p w14:paraId="2867BF66" w14:textId="77777777" w:rsidR="00FD130F" w:rsidRDefault="00FD130F" w:rsidP="00B103DB">
            <w:pPr>
              <w:rPr>
                <w:rFonts w:ascii="Arial" w:eastAsia="Arial" w:hAnsi="Arial"/>
                <w:color w:val="000000"/>
              </w:rPr>
            </w:pPr>
          </w:p>
        </w:tc>
        <w:tc>
          <w:tcPr>
            <w:tcW w:w="1605" w:type="dxa"/>
          </w:tcPr>
          <w:p w14:paraId="2F2663A7" w14:textId="77777777" w:rsidR="00FD130F" w:rsidRDefault="00FD130F" w:rsidP="00B103DB">
            <w:pPr>
              <w:rPr>
                <w:rFonts w:ascii="Arial" w:eastAsia="Arial" w:hAnsi="Arial"/>
                <w:color w:val="000000"/>
              </w:rPr>
            </w:pPr>
          </w:p>
        </w:tc>
        <w:tc>
          <w:tcPr>
            <w:tcW w:w="1605" w:type="dxa"/>
          </w:tcPr>
          <w:p w14:paraId="6EC9CEF6" w14:textId="77777777" w:rsidR="00FD130F" w:rsidRDefault="00FD130F" w:rsidP="00B103DB">
            <w:pPr>
              <w:rPr>
                <w:rFonts w:ascii="Arial" w:eastAsia="Arial" w:hAnsi="Arial"/>
                <w:color w:val="000000"/>
              </w:rPr>
            </w:pPr>
          </w:p>
        </w:tc>
      </w:tr>
    </w:tbl>
    <w:p w14:paraId="674E2518" w14:textId="77777777" w:rsidR="00FD130F" w:rsidRDefault="00FD130F" w:rsidP="002F2B98">
      <w:pPr>
        <w:rPr>
          <w:lang w:eastAsia="en-US"/>
        </w:rPr>
        <w:sectPr w:rsidR="00FD130F" w:rsidSect="002F2B98">
          <w:pgSz w:w="11907" w:h="16840" w:code="9"/>
          <w:pgMar w:top="2268" w:right="1134" w:bottom="1134" w:left="1134" w:header="284" w:footer="284" w:gutter="0"/>
          <w:cols w:space="720"/>
          <w:docGrid w:linePitch="360"/>
        </w:sectPr>
      </w:pPr>
    </w:p>
    <w:p w14:paraId="4874D0FA" w14:textId="77777777" w:rsidR="00FD130F" w:rsidRDefault="00FD130F" w:rsidP="002F2B98">
      <w:pPr>
        <w:rPr>
          <w:lang w:eastAsia="en-US"/>
        </w:rPr>
        <w:sectPr w:rsidR="00FD130F" w:rsidSect="002F2B98">
          <w:pgSz w:w="11907" w:h="16840" w:code="9"/>
          <w:pgMar w:top="2268" w:right="1134" w:bottom="1134" w:left="1134" w:header="284" w:footer="284" w:gutter="0"/>
          <w:cols w:space="720"/>
          <w:docGrid w:linePitch="360"/>
        </w:sectPr>
      </w:pPr>
      <w:r>
        <w:rPr>
          <w:noProof/>
        </w:rPr>
        <w:lastRenderedPageBreak/>
        <w:drawing>
          <wp:inline distT="0" distB="0" distL="114300" distR="114300" wp14:anchorId="7D49693E" wp14:editId="46A5D5F7">
            <wp:extent cx="6120765" cy="4704772"/>
            <wp:effectExtent l="0" t="0" r="0" b="635"/>
            <wp:docPr id="843599848" name="image2.png" descr="Image showing how to use Radomly Generated Coordinates"/>
            <wp:cNvGraphicFramePr/>
            <a:graphic xmlns:a="http://schemas.openxmlformats.org/drawingml/2006/main">
              <a:graphicData uri="http://schemas.openxmlformats.org/drawingml/2006/picture">
                <pic:pic xmlns:pic="http://schemas.openxmlformats.org/drawingml/2006/picture">
                  <pic:nvPicPr>
                    <pic:cNvPr id="843599848" name="image2.png" descr="Image showing how to use Radomly Generated Coordinates"/>
                    <pic:cNvPicPr preferRelativeResize="0"/>
                  </pic:nvPicPr>
                  <pic:blipFill>
                    <a:blip r:embed="rId51"/>
                    <a:srcRect/>
                    <a:stretch>
                      <a:fillRect/>
                    </a:stretch>
                  </pic:blipFill>
                  <pic:spPr>
                    <a:xfrm>
                      <a:off x="0" y="0"/>
                      <a:ext cx="6120765" cy="4704772"/>
                    </a:xfrm>
                    <a:prstGeom prst="rect">
                      <a:avLst/>
                    </a:prstGeom>
                    <a:ln/>
                  </pic:spPr>
                </pic:pic>
              </a:graphicData>
            </a:graphic>
          </wp:inline>
        </w:drawing>
      </w:r>
    </w:p>
    <w:p w14:paraId="4F6661E7" w14:textId="77777777" w:rsidR="00FD130F" w:rsidRDefault="00FD130F" w:rsidP="00FD130F">
      <w:pPr>
        <w:pStyle w:val="IntroFeatureText"/>
      </w:pPr>
      <w:r>
        <w:lastRenderedPageBreak/>
        <w:t>Reef A</w:t>
      </w:r>
    </w:p>
    <w:p w14:paraId="25C6C458" w14:textId="77777777" w:rsidR="00FD130F" w:rsidRPr="00A95DB2" w:rsidRDefault="00FD130F" w:rsidP="00FD130F">
      <w:pPr>
        <w:pStyle w:val="BodyText"/>
        <w:rPr>
          <w:lang w:eastAsia="en-AU"/>
        </w:rPr>
      </w:pPr>
    </w:p>
    <w:tbl>
      <w:tblPr>
        <w:tblW w:w="9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958"/>
        <w:gridCol w:w="4958"/>
      </w:tblGrid>
      <w:tr w:rsidR="00FD130F" w14:paraId="122D7D91" w14:textId="77777777" w:rsidTr="00B103DB">
        <w:trPr>
          <w:trHeight w:val="650"/>
        </w:trPr>
        <w:tc>
          <w:tcPr>
            <w:tcW w:w="4958" w:type="dxa"/>
          </w:tcPr>
          <w:p w14:paraId="55672D3F" w14:textId="77777777" w:rsidR="00FD130F" w:rsidRDefault="00FD130F" w:rsidP="00B103DB">
            <w:pPr>
              <w:rPr>
                <w:rFonts w:ascii="Arial" w:eastAsia="Arial" w:hAnsi="Arial"/>
                <w:color w:val="000000"/>
              </w:rPr>
            </w:pPr>
            <w:r>
              <w:rPr>
                <w:rFonts w:ascii="Arial" w:eastAsia="Arial" w:hAnsi="Arial"/>
                <w:color w:val="000000"/>
                <w:sz w:val="22"/>
                <w:szCs w:val="22"/>
              </w:rPr>
              <w:t>Randomly Generated Coordinates</w:t>
            </w:r>
          </w:p>
        </w:tc>
        <w:tc>
          <w:tcPr>
            <w:tcW w:w="4958" w:type="dxa"/>
          </w:tcPr>
          <w:p w14:paraId="723FBC73" w14:textId="77777777" w:rsidR="00FD130F" w:rsidRDefault="00FD130F" w:rsidP="00B103DB">
            <w:pPr>
              <w:rPr>
                <w:rFonts w:ascii="Arial" w:eastAsia="Arial" w:hAnsi="Arial"/>
                <w:color w:val="000000"/>
              </w:rPr>
            </w:pPr>
            <w:r>
              <w:rPr>
                <w:rFonts w:ascii="Arial" w:eastAsia="Arial" w:hAnsi="Arial"/>
                <w:color w:val="000000"/>
                <w:sz w:val="22"/>
                <w:szCs w:val="22"/>
              </w:rPr>
              <w:t>Count</w:t>
            </w:r>
          </w:p>
        </w:tc>
      </w:tr>
      <w:tr w:rsidR="00FD130F" w14:paraId="50BE6F78" w14:textId="77777777" w:rsidTr="00B103DB">
        <w:trPr>
          <w:trHeight w:val="610"/>
        </w:trPr>
        <w:tc>
          <w:tcPr>
            <w:tcW w:w="4958" w:type="dxa"/>
          </w:tcPr>
          <w:p w14:paraId="7636EBD4" w14:textId="77777777" w:rsidR="00FD130F" w:rsidRDefault="00FD130F" w:rsidP="00B103DB">
            <w:pPr>
              <w:rPr>
                <w:rFonts w:ascii="Arial" w:eastAsia="Arial" w:hAnsi="Arial"/>
                <w:color w:val="000000"/>
              </w:rPr>
            </w:pPr>
          </w:p>
        </w:tc>
        <w:tc>
          <w:tcPr>
            <w:tcW w:w="4958" w:type="dxa"/>
          </w:tcPr>
          <w:p w14:paraId="34022126" w14:textId="77777777" w:rsidR="00FD130F" w:rsidRDefault="00FD130F" w:rsidP="00B103DB">
            <w:pPr>
              <w:rPr>
                <w:rFonts w:ascii="Arial" w:eastAsia="Arial" w:hAnsi="Arial"/>
                <w:color w:val="000000"/>
              </w:rPr>
            </w:pPr>
          </w:p>
        </w:tc>
      </w:tr>
      <w:tr w:rsidR="00FD130F" w14:paraId="4C7C8AB1" w14:textId="77777777" w:rsidTr="00B103DB">
        <w:trPr>
          <w:trHeight w:val="650"/>
        </w:trPr>
        <w:tc>
          <w:tcPr>
            <w:tcW w:w="4958" w:type="dxa"/>
          </w:tcPr>
          <w:p w14:paraId="34C71F11" w14:textId="77777777" w:rsidR="00FD130F" w:rsidRDefault="00FD130F" w:rsidP="00B103DB">
            <w:pPr>
              <w:rPr>
                <w:rFonts w:ascii="Arial" w:eastAsia="Arial" w:hAnsi="Arial"/>
                <w:color w:val="000000"/>
              </w:rPr>
            </w:pPr>
          </w:p>
        </w:tc>
        <w:tc>
          <w:tcPr>
            <w:tcW w:w="4958" w:type="dxa"/>
          </w:tcPr>
          <w:p w14:paraId="55FFAC29" w14:textId="77777777" w:rsidR="00FD130F" w:rsidRDefault="00FD130F" w:rsidP="00B103DB">
            <w:pPr>
              <w:rPr>
                <w:rFonts w:ascii="Arial" w:eastAsia="Arial" w:hAnsi="Arial"/>
                <w:color w:val="000000"/>
              </w:rPr>
            </w:pPr>
          </w:p>
        </w:tc>
      </w:tr>
      <w:tr w:rsidR="00FD130F" w14:paraId="4BF13C76" w14:textId="77777777" w:rsidTr="00B103DB">
        <w:trPr>
          <w:trHeight w:val="610"/>
        </w:trPr>
        <w:tc>
          <w:tcPr>
            <w:tcW w:w="4958" w:type="dxa"/>
          </w:tcPr>
          <w:p w14:paraId="60E1946C" w14:textId="77777777" w:rsidR="00FD130F" w:rsidRDefault="00FD130F" w:rsidP="00B103DB">
            <w:pPr>
              <w:rPr>
                <w:rFonts w:ascii="Arial" w:eastAsia="Arial" w:hAnsi="Arial"/>
                <w:color w:val="000000"/>
              </w:rPr>
            </w:pPr>
          </w:p>
        </w:tc>
        <w:tc>
          <w:tcPr>
            <w:tcW w:w="4958" w:type="dxa"/>
          </w:tcPr>
          <w:p w14:paraId="4907D132" w14:textId="77777777" w:rsidR="00FD130F" w:rsidRDefault="00FD130F" w:rsidP="00B103DB">
            <w:pPr>
              <w:rPr>
                <w:rFonts w:ascii="Arial" w:eastAsia="Arial" w:hAnsi="Arial"/>
                <w:color w:val="000000"/>
              </w:rPr>
            </w:pPr>
          </w:p>
        </w:tc>
      </w:tr>
      <w:tr w:rsidR="00FD130F" w14:paraId="43A3A581" w14:textId="77777777" w:rsidTr="00B103DB">
        <w:trPr>
          <w:trHeight w:val="610"/>
        </w:trPr>
        <w:tc>
          <w:tcPr>
            <w:tcW w:w="4958" w:type="dxa"/>
          </w:tcPr>
          <w:p w14:paraId="00A957C8" w14:textId="77777777" w:rsidR="00FD130F" w:rsidRDefault="00FD130F" w:rsidP="00B103DB">
            <w:pPr>
              <w:rPr>
                <w:rFonts w:ascii="Arial" w:eastAsia="Arial" w:hAnsi="Arial"/>
                <w:color w:val="000000"/>
              </w:rPr>
            </w:pPr>
          </w:p>
        </w:tc>
        <w:tc>
          <w:tcPr>
            <w:tcW w:w="4958" w:type="dxa"/>
          </w:tcPr>
          <w:p w14:paraId="7B99501F" w14:textId="77777777" w:rsidR="00FD130F" w:rsidRDefault="00FD130F" w:rsidP="00B103DB">
            <w:pPr>
              <w:rPr>
                <w:rFonts w:ascii="Arial" w:eastAsia="Arial" w:hAnsi="Arial"/>
                <w:color w:val="000000"/>
              </w:rPr>
            </w:pPr>
          </w:p>
        </w:tc>
      </w:tr>
      <w:tr w:rsidR="00FD130F" w14:paraId="4B16B70C" w14:textId="77777777" w:rsidTr="00B103DB">
        <w:trPr>
          <w:trHeight w:val="650"/>
        </w:trPr>
        <w:tc>
          <w:tcPr>
            <w:tcW w:w="4958" w:type="dxa"/>
          </w:tcPr>
          <w:p w14:paraId="78112EFC" w14:textId="77777777" w:rsidR="00FD130F" w:rsidRDefault="00FD130F" w:rsidP="00B103DB">
            <w:pPr>
              <w:rPr>
                <w:rFonts w:ascii="Arial" w:eastAsia="Arial" w:hAnsi="Arial"/>
                <w:color w:val="000000"/>
              </w:rPr>
            </w:pPr>
          </w:p>
        </w:tc>
        <w:tc>
          <w:tcPr>
            <w:tcW w:w="4958" w:type="dxa"/>
          </w:tcPr>
          <w:p w14:paraId="464473AE" w14:textId="77777777" w:rsidR="00FD130F" w:rsidRDefault="00FD130F" w:rsidP="00B103DB">
            <w:pPr>
              <w:rPr>
                <w:rFonts w:ascii="Arial" w:eastAsia="Arial" w:hAnsi="Arial"/>
                <w:color w:val="000000"/>
              </w:rPr>
            </w:pPr>
          </w:p>
        </w:tc>
      </w:tr>
      <w:tr w:rsidR="00FD130F" w14:paraId="10EC6FF8" w14:textId="77777777" w:rsidTr="00B103DB">
        <w:trPr>
          <w:trHeight w:val="610"/>
        </w:trPr>
        <w:tc>
          <w:tcPr>
            <w:tcW w:w="4958" w:type="dxa"/>
          </w:tcPr>
          <w:p w14:paraId="41792339" w14:textId="77777777" w:rsidR="00FD130F" w:rsidRDefault="00FD130F" w:rsidP="00B103DB">
            <w:pPr>
              <w:rPr>
                <w:rFonts w:ascii="Arial" w:eastAsia="Arial" w:hAnsi="Arial"/>
                <w:color w:val="000000"/>
              </w:rPr>
            </w:pPr>
          </w:p>
        </w:tc>
        <w:tc>
          <w:tcPr>
            <w:tcW w:w="4958" w:type="dxa"/>
          </w:tcPr>
          <w:p w14:paraId="5F490FB5" w14:textId="77777777" w:rsidR="00FD130F" w:rsidRDefault="00FD130F" w:rsidP="00B103DB">
            <w:pPr>
              <w:rPr>
                <w:rFonts w:ascii="Arial" w:eastAsia="Arial" w:hAnsi="Arial"/>
                <w:color w:val="000000"/>
              </w:rPr>
            </w:pPr>
          </w:p>
        </w:tc>
      </w:tr>
      <w:tr w:rsidR="00FD130F" w14:paraId="155433B2" w14:textId="77777777" w:rsidTr="00B103DB">
        <w:trPr>
          <w:trHeight w:val="610"/>
        </w:trPr>
        <w:tc>
          <w:tcPr>
            <w:tcW w:w="4958" w:type="dxa"/>
          </w:tcPr>
          <w:p w14:paraId="59902F12" w14:textId="77777777" w:rsidR="00FD130F" w:rsidRDefault="00FD130F" w:rsidP="00B103DB">
            <w:pPr>
              <w:rPr>
                <w:rFonts w:ascii="Arial" w:eastAsia="Arial" w:hAnsi="Arial"/>
                <w:color w:val="000000"/>
              </w:rPr>
            </w:pPr>
          </w:p>
        </w:tc>
        <w:tc>
          <w:tcPr>
            <w:tcW w:w="4958" w:type="dxa"/>
          </w:tcPr>
          <w:p w14:paraId="0B6AA54D" w14:textId="77777777" w:rsidR="00FD130F" w:rsidRDefault="00FD130F" w:rsidP="00B103DB">
            <w:pPr>
              <w:rPr>
                <w:rFonts w:ascii="Arial" w:eastAsia="Arial" w:hAnsi="Arial"/>
                <w:color w:val="000000"/>
              </w:rPr>
            </w:pPr>
          </w:p>
        </w:tc>
      </w:tr>
      <w:tr w:rsidR="00FD130F" w14:paraId="18C2EA0B" w14:textId="77777777" w:rsidTr="00B103DB">
        <w:trPr>
          <w:trHeight w:val="650"/>
        </w:trPr>
        <w:tc>
          <w:tcPr>
            <w:tcW w:w="4958" w:type="dxa"/>
          </w:tcPr>
          <w:p w14:paraId="5A4FFA65" w14:textId="77777777" w:rsidR="00FD130F" w:rsidRDefault="00FD130F" w:rsidP="00B103DB">
            <w:pPr>
              <w:rPr>
                <w:rFonts w:ascii="Arial" w:eastAsia="Arial" w:hAnsi="Arial"/>
                <w:color w:val="000000"/>
              </w:rPr>
            </w:pPr>
          </w:p>
        </w:tc>
        <w:tc>
          <w:tcPr>
            <w:tcW w:w="4958" w:type="dxa"/>
          </w:tcPr>
          <w:p w14:paraId="4945E083" w14:textId="77777777" w:rsidR="00FD130F" w:rsidRDefault="00FD130F" w:rsidP="00B103DB">
            <w:pPr>
              <w:rPr>
                <w:rFonts w:ascii="Arial" w:eastAsia="Arial" w:hAnsi="Arial"/>
                <w:color w:val="000000"/>
              </w:rPr>
            </w:pPr>
          </w:p>
        </w:tc>
      </w:tr>
      <w:tr w:rsidR="00FD130F" w14:paraId="14348C4B" w14:textId="77777777" w:rsidTr="00B103DB">
        <w:trPr>
          <w:trHeight w:val="610"/>
        </w:trPr>
        <w:tc>
          <w:tcPr>
            <w:tcW w:w="4958" w:type="dxa"/>
          </w:tcPr>
          <w:p w14:paraId="0899636B" w14:textId="77777777" w:rsidR="00FD130F" w:rsidRDefault="00FD130F" w:rsidP="00B103DB">
            <w:pPr>
              <w:rPr>
                <w:rFonts w:ascii="Arial" w:eastAsia="Arial" w:hAnsi="Arial"/>
                <w:color w:val="000000"/>
              </w:rPr>
            </w:pPr>
          </w:p>
        </w:tc>
        <w:tc>
          <w:tcPr>
            <w:tcW w:w="4958" w:type="dxa"/>
          </w:tcPr>
          <w:p w14:paraId="7F87B4EB" w14:textId="77777777" w:rsidR="00FD130F" w:rsidRDefault="00FD130F" w:rsidP="00B103DB">
            <w:pPr>
              <w:rPr>
                <w:rFonts w:ascii="Arial" w:eastAsia="Arial" w:hAnsi="Arial"/>
                <w:color w:val="000000"/>
              </w:rPr>
            </w:pPr>
          </w:p>
        </w:tc>
      </w:tr>
      <w:tr w:rsidR="00FD130F" w14:paraId="405E9DFF" w14:textId="77777777" w:rsidTr="00B103DB">
        <w:trPr>
          <w:trHeight w:val="650"/>
        </w:trPr>
        <w:tc>
          <w:tcPr>
            <w:tcW w:w="4958" w:type="dxa"/>
          </w:tcPr>
          <w:p w14:paraId="3EF6C288" w14:textId="77777777" w:rsidR="00FD130F" w:rsidRDefault="00FD130F" w:rsidP="00B103DB">
            <w:pPr>
              <w:rPr>
                <w:rFonts w:ascii="Arial" w:eastAsia="Arial" w:hAnsi="Arial"/>
                <w:color w:val="000000"/>
              </w:rPr>
            </w:pPr>
            <w:r>
              <w:rPr>
                <w:rFonts w:ascii="Arial" w:eastAsia="Arial" w:hAnsi="Arial"/>
                <w:color w:val="000000"/>
                <w:sz w:val="22"/>
                <w:szCs w:val="22"/>
              </w:rPr>
              <w:t>Total</w:t>
            </w:r>
          </w:p>
        </w:tc>
        <w:tc>
          <w:tcPr>
            <w:tcW w:w="4958" w:type="dxa"/>
          </w:tcPr>
          <w:p w14:paraId="1B91B878" w14:textId="77777777" w:rsidR="00FD130F" w:rsidRDefault="00FD130F" w:rsidP="00B103DB">
            <w:pPr>
              <w:rPr>
                <w:rFonts w:ascii="Arial" w:eastAsia="Arial" w:hAnsi="Arial"/>
                <w:color w:val="000000"/>
              </w:rPr>
            </w:pPr>
          </w:p>
        </w:tc>
      </w:tr>
      <w:tr w:rsidR="00FD130F" w14:paraId="0E99CD00" w14:textId="77777777" w:rsidTr="00B103DB">
        <w:trPr>
          <w:trHeight w:val="650"/>
        </w:trPr>
        <w:tc>
          <w:tcPr>
            <w:tcW w:w="4958" w:type="dxa"/>
          </w:tcPr>
          <w:p w14:paraId="08E027A4" w14:textId="77777777" w:rsidR="00FD130F" w:rsidRDefault="00FD130F" w:rsidP="00B103DB">
            <w:pPr>
              <w:rPr>
                <w:rFonts w:ascii="Arial" w:eastAsia="Arial" w:hAnsi="Arial"/>
                <w:color w:val="000000"/>
              </w:rPr>
            </w:pPr>
            <w:r>
              <w:rPr>
                <w:rFonts w:ascii="Arial" w:eastAsia="Arial" w:hAnsi="Arial"/>
                <w:color w:val="000000"/>
                <w:sz w:val="22"/>
                <w:szCs w:val="22"/>
              </w:rPr>
              <w:t>Average:</w:t>
            </w:r>
          </w:p>
        </w:tc>
        <w:tc>
          <w:tcPr>
            <w:tcW w:w="4958" w:type="dxa"/>
          </w:tcPr>
          <w:p w14:paraId="1A5D768D" w14:textId="77777777" w:rsidR="00FD130F" w:rsidRDefault="00FD130F" w:rsidP="00B103DB">
            <w:pPr>
              <w:rPr>
                <w:rFonts w:ascii="Arial" w:eastAsia="Arial" w:hAnsi="Arial"/>
                <w:color w:val="000000"/>
              </w:rPr>
            </w:pPr>
          </w:p>
        </w:tc>
      </w:tr>
    </w:tbl>
    <w:p w14:paraId="6DC194E1" w14:textId="77777777" w:rsidR="00FD130F" w:rsidRDefault="00FD130F" w:rsidP="00FD130F">
      <w:pPr>
        <w:sectPr w:rsidR="00FD130F" w:rsidSect="002F2B98">
          <w:pgSz w:w="11907" w:h="16840" w:code="9"/>
          <w:pgMar w:top="2268" w:right="1134" w:bottom="1134" w:left="1134" w:header="284" w:footer="284" w:gutter="0"/>
          <w:cols w:space="720"/>
          <w:docGrid w:linePitch="360"/>
        </w:sectPr>
      </w:pPr>
      <w:r>
        <w:br w:type="page"/>
      </w:r>
    </w:p>
    <w:p w14:paraId="3D5A414E" w14:textId="711C8259" w:rsidR="00FD130F" w:rsidRDefault="00FD130F" w:rsidP="00FD130F"/>
    <w:p w14:paraId="2863CE80" w14:textId="77777777" w:rsidR="00FD130F" w:rsidRDefault="00FD130F" w:rsidP="00FD130F">
      <w:pPr>
        <w:pStyle w:val="IntroFeatureText"/>
      </w:pPr>
      <w:r>
        <w:t>Reef B</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82"/>
        <w:gridCol w:w="4882"/>
      </w:tblGrid>
      <w:tr w:rsidR="00FD130F" w14:paraId="1DE913D7" w14:textId="77777777" w:rsidTr="00B103DB">
        <w:trPr>
          <w:trHeight w:val="720"/>
        </w:trPr>
        <w:tc>
          <w:tcPr>
            <w:tcW w:w="4882" w:type="dxa"/>
          </w:tcPr>
          <w:p w14:paraId="17F5CD72" w14:textId="77777777" w:rsidR="00FD130F" w:rsidRDefault="00FD130F" w:rsidP="00B103DB">
            <w:pPr>
              <w:rPr>
                <w:rFonts w:ascii="Arial" w:eastAsia="Arial" w:hAnsi="Arial"/>
                <w:color w:val="000000"/>
              </w:rPr>
            </w:pPr>
            <w:r>
              <w:rPr>
                <w:rFonts w:ascii="Arial" w:eastAsia="Arial" w:hAnsi="Arial"/>
                <w:color w:val="000000"/>
                <w:sz w:val="22"/>
                <w:szCs w:val="22"/>
              </w:rPr>
              <w:t>Randomly Generated Coordinates</w:t>
            </w:r>
          </w:p>
        </w:tc>
        <w:tc>
          <w:tcPr>
            <w:tcW w:w="4882" w:type="dxa"/>
          </w:tcPr>
          <w:p w14:paraId="4BD74E71" w14:textId="77777777" w:rsidR="00FD130F" w:rsidRDefault="00FD130F" w:rsidP="00B103DB">
            <w:pPr>
              <w:rPr>
                <w:rFonts w:ascii="Arial" w:eastAsia="Arial" w:hAnsi="Arial"/>
                <w:color w:val="000000"/>
              </w:rPr>
            </w:pPr>
            <w:r>
              <w:rPr>
                <w:rFonts w:ascii="Arial" w:eastAsia="Arial" w:hAnsi="Arial"/>
                <w:color w:val="000000"/>
                <w:sz w:val="22"/>
                <w:szCs w:val="22"/>
              </w:rPr>
              <w:t>Count</w:t>
            </w:r>
          </w:p>
        </w:tc>
      </w:tr>
      <w:tr w:rsidR="00FD130F" w14:paraId="542D8B33" w14:textId="77777777" w:rsidTr="00B103DB">
        <w:trPr>
          <w:trHeight w:val="675"/>
        </w:trPr>
        <w:tc>
          <w:tcPr>
            <w:tcW w:w="4882" w:type="dxa"/>
          </w:tcPr>
          <w:p w14:paraId="11AAE58B" w14:textId="77777777" w:rsidR="00FD130F" w:rsidRDefault="00FD130F" w:rsidP="00B103DB">
            <w:pPr>
              <w:rPr>
                <w:rFonts w:ascii="Arial" w:eastAsia="Arial" w:hAnsi="Arial"/>
                <w:color w:val="000000"/>
              </w:rPr>
            </w:pPr>
          </w:p>
        </w:tc>
        <w:tc>
          <w:tcPr>
            <w:tcW w:w="4882" w:type="dxa"/>
          </w:tcPr>
          <w:p w14:paraId="6434AF14" w14:textId="77777777" w:rsidR="00FD130F" w:rsidRDefault="00FD130F" w:rsidP="00B103DB">
            <w:pPr>
              <w:rPr>
                <w:rFonts w:ascii="Arial" w:eastAsia="Arial" w:hAnsi="Arial"/>
                <w:color w:val="000000"/>
              </w:rPr>
            </w:pPr>
          </w:p>
        </w:tc>
      </w:tr>
      <w:tr w:rsidR="00FD130F" w14:paraId="2E7C7447" w14:textId="77777777" w:rsidTr="00B103DB">
        <w:trPr>
          <w:trHeight w:val="720"/>
        </w:trPr>
        <w:tc>
          <w:tcPr>
            <w:tcW w:w="4882" w:type="dxa"/>
          </w:tcPr>
          <w:p w14:paraId="724203CF" w14:textId="77777777" w:rsidR="00FD130F" w:rsidRDefault="00FD130F" w:rsidP="00B103DB">
            <w:pPr>
              <w:rPr>
                <w:rFonts w:ascii="Arial" w:eastAsia="Arial" w:hAnsi="Arial"/>
                <w:color w:val="000000"/>
              </w:rPr>
            </w:pPr>
          </w:p>
        </w:tc>
        <w:tc>
          <w:tcPr>
            <w:tcW w:w="4882" w:type="dxa"/>
          </w:tcPr>
          <w:p w14:paraId="699905B2" w14:textId="77777777" w:rsidR="00FD130F" w:rsidRDefault="00FD130F" w:rsidP="00B103DB">
            <w:pPr>
              <w:rPr>
                <w:rFonts w:ascii="Arial" w:eastAsia="Arial" w:hAnsi="Arial"/>
                <w:color w:val="000000"/>
              </w:rPr>
            </w:pPr>
          </w:p>
        </w:tc>
      </w:tr>
      <w:tr w:rsidR="00FD130F" w14:paraId="00C30710" w14:textId="77777777" w:rsidTr="00B103DB">
        <w:trPr>
          <w:trHeight w:val="675"/>
        </w:trPr>
        <w:tc>
          <w:tcPr>
            <w:tcW w:w="4882" w:type="dxa"/>
          </w:tcPr>
          <w:p w14:paraId="77858FDF" w14:textId="77777777" w:rsidR="00FD130F" w:rsidRDefault="00FD130F" w:rsidP="00B103DB">
            <w:pPr>
              <w:rPr>
                <w:rFonts w:ascii="Arial" w:eastAsia="Arial" w:hAnsi="Arial"/>
                <w:color w:val="000000"/>
              </w:rPr>
            </w:pPr>
          </w:p>
        </w:tc>
        <w:tc>
          <w:tcPr>
            <w:tcW w:w="4882" w:type="dxa"/>
          </w:tcPr>
          <w:p w14:paraId="59ED542C" w14:textId="77777777" w:rsidR="00FD130F" w:rsidRDefault="00FD130F" w:rsidP="00B103DB">
            <w:pPr>
              <w:rPr>
                <w:rFonts w:ascii="Arial" w:eastAsia="Arial" w:hAnsi="Arial"/>
                <w:color w:val="000000"/>
              </w:rPr>
            </w:pPr>
          </w:p>
        </w:tc>
      </w:tr>
      <w:tr w:rsidR="00FD130F" w14:paraId="2181FAD3" w14:textId="77777777" w:rsidTr="00B103DB">
        <w:trPr>
          <w:trHeight w:val="675"/>
        </w:trPr>
        <w:tc>
          <w:tcPr>
            <w:tcW w:w="4882" w:type="dxa"/>
          </w:tcPr>
          <w:p w14:paraId="54F29394" w14:textId="77777777" w:rsidR="00FD130F" w:rsidRDefault="00FD130F" w:rsidP="00B103DB">
            <w:pPr>
              <w:rPr>
                <w:rFonts w:ascii="Arial" w:eastAsia="Arial" w:hAnsi="Arial"/>
                <w:color w:val="000000"/>
              </w:rPr>
            </w:pPr>
          </w:p>
        </w:tc>
        <w:tc>
          <w:tcPr>
            <w:tcW w:w="4882" w:type="dxa"/>
          </w:tcPr>
          <w:p w14:paraId="79147964" w14:textId="77777777" w:rsidR="00FD130F" w:rsidRDefault="00FD130F" w:rsidP="00B103DB">
            <w:pPr>
              <w:rPr>
                <w:rFonts w:ascii="Arial" w:eastAsia="Arial" w:hAnsi="Arial"/>
                <w:color w:val="000000"/>
              </w:rPr>
            </w:pPr>
          </w:p>
        </w:tc>
      </w:tr>
      <w:tr w:rsidR="00FD130F" w14:paraId="7CBE7649" w14:textId="77777777" w:rsidTr="00B103DB">
        <w:trPr>
          <w:trHeight w:val="720"/>
        </w:trPr>
        <w:tc>
          <w:tcPr>
            <w:tcW w:w="4882" w:type="dxa"/>
          </w:tcPr>
          <w:p w14:paraId="1280301F" w14:textId="77777777" w:rsidR="00FD130F" w:rsidRDefault="00FD130F" w:rsidP="00B103DB">
            <w:pPr>
              <w:rPr>
                <w:rFonts w:ascii="Arial" w:eastAsia="Arial" w:hAnsi="Arial"/>
                <w:color w:val="000000"/>
              </w:rPr>
            </w:pPr>
          </w:p>
        </w:tc>
        <w:tc>
          <w:tcPr>
            <w:tcW w:w="4882" w:type="dxa"/>
          </w:tcPr>
          <w:p w14:paraId="5AC2C2F7" w14:textId="77777777" w:rsidR="00FD130F" w:rsidRDefault="00FD130F" w:rsidP="00B103DB">
            <w:pPr>
              <w:rPr>
                <w:rFonts w:ascii="Arial" w:eastAsia="Arial" w:hAnsi="Arial"/>
                <w:color w:val="000000"/>
              </w:rPr>
            </w:pPr>
          </w:p>
        </w:tc>
      </w:tr>
      <w:tr w:rsidR="00FD130F" w14:paraId="47DD7496" w14:textId="77777777" w:rsidTr="00B103DB">
        <w:trPr>
          <w:trHeight w:val="675"/>
        </w:trPr>
        <w:tc>
          <w:tcPr>
            <w:tcW w:w="4882" w:type="dxa"/>
          </w:tcPr>
          <w:p w14:paraId="31CCD8B0" w14:textId="77777777" w:rsidR="00FD130F" w:rsidRDefault="00FD130F" w:rsidP="00B103DB">
            <w:pPr>
              <w:rPr>
                <w:rFonts w:ascii="Arial" w:eastAsia="Arial" w:hAnsi="Arial"/>
                <w:color w:val="000000"/>
              </w:rPr>
            </w:pPr>
          </w:p>
        </w:tc>
        <w:tc>
          <w:tcPr>
            <w:tcW w:w="4882" w:type="dxa"/>
          </w:tcPr>
          <w:p w14:paraId="1AA1AFAE" w14:textId="77777777" w:rsidR="00FD130F" w:rsidRDefault="00FD130F" w:rsidP="00B103DB">
            <w:pPr>
              <w:rPr>
                <w:rFonts w:ascii="Arial" w:eastAsia="Arial" w:hAnsi="Arial"/>
                <w:color w:val="000000"/>
              </w:rPr>
            </w:pPr>
          </w:p>
        </w:tc>
      </w:tr>
      <w:tr w:rsidR="00FD130F" w14:paraId="77A5F4D4" w14:textId="77777777" w:rsidTr="00B103DB">
        <w:trPr>
          <w:trHeight w:val="675"/>
        </w:trPr>
        <w:tc>
          <w:tcPr>
            <w:tcW w:w="4882" w:type="dxa"/>
          </w:tcPr>
          <w:p w14:paraId="15CE782F" w14:textId="77777777" w:rsidR="00FD130F" w:rsidRDefault="00FD130F" w:rsidP="00B103DB">
            <w:pPr>
              <w:rPr>
                <w:rFonts w:ascii="Arial" w:eastAsia="Arial" w:hAnsi="Arial"/>
                <w:color w:val="000000"/>
              </w:rPr>
            </w:pPr>
          </w:p>
        </w:tc>
        <w:tc>
          <w:tcPr>
            <w:tcW w:w="4882" w:type="dxa"/>
          </w:tcPr>
          <w:p w14:paraId="2CE566D0" w14:textId="77777777" w:rsidR="00FD130F" w:rsidRDefault="00FD130F" w:rsidP="00B103DB">
            <w:pPr>
              <w:rPr>
                <w:rFonts w:ascii="Arial" w:eastAsia="Arial" w:hAnsi="Arial"/>
                <w:color w:val="000000"/>
              </w:rPr>
            </w:pPr>
          </w:p>
        </w:tc>
      </w:tr>
      <w:tr w:rsidR="00FD130F" w14:paraId="7BDF019F" w14:textId="77777777" w:rsidTr="00B103DB">
        <w:trPr>
          <w:trHeight w:val="720"/>
        </w:trPr>
        <w:tc>
          <w:tcPr>
            <w:tcW w:w="4882" w:type="dxa"/>
          </w:tcPr>
          <w:p w14:paraId="34AE5CDB" w14:textId="77777777" w:rsidR="00FD130F" w:rsidRDefault="00FD130F" w:rsidP="00B103DB">
            <w:pPr>
              <w:rPr>
                <w:rFonts w:ascii="Arial" w:eastAsia="Arial" w:hAnsi="Arial"/>
                <w:color w:val="000000"/>
              </w:rPr>
            </w:pPr>
          </w:p>
        </w:tc>
        <w:tc>
          <w:tcPr>
            <w:tcW w:w="4882" w:type="dxa"/>
          </w:tcPr>
          <w:p w14:paraId="202D1082" w14:textId="77777777" w:rsidR="00FD130F" w:rsidRDefault="00FD130F" w:rsidP="00B103DB">
            <w:pPr>
              <w:rPr>
                <w:rFonts w:ascii="Arial" w:eastAsia="Arial" w:hAnsi="Arial"/>
                <w:color w:val="000000"/>
              </w:rPr>
            </w:pPr>
          </w:p>
        </w:tc>
      </w:tr>
      <w:tr w:rsidR="00FD130F" w14:paraId="5783ECE5" w14:textId="77777777" w:rsidTr="00B103DB">
        <w:trPr>
          <w:trHeight w:val="675"/>
        </w:trPr>
        <w:tc>
          <w:tcPr>
            <w:tcW w:w="4882" w:type="dxa"/>
          </w:tcPr>
          <w:p w14:paraId="354E2C05" w14:textId="77777777" w:rsidR="00FD130F" w:rsidRDefault="00FD130F" w:rsidP="00B103DB">
            <w:pPr>
              <w:rPr>
                <w:rFonts w:ascii="Arial" w:eastAsia="Arial" w:hAnsi="Arial"/>
                <w:color w:val="000000"/>
              </w:rPr>
            </w:pPr>
          </w:p>
        </w:tc>
        <w:tc>
          <w:tcPr>
            <w:tcW w:w="4882" w:type="dxa"/>
          </w:tcPr>
          <w:p w14:paraId="12FB8E04" w14:textId="77777777" w:rsidR="00FD130F" w:rsidRDefault="00FD130F" w:rsidP="00B103DB">
            <w:pPr>
              <w:rPr>
                <w:rFonts w:ascii="Arial" w:eastAsia="Arial" w:hAnsi="Arial"/>
                <w:color w:val="000000"/>
              </w:rPr>
            </w:pPr>
          </w:p>
        </w:tc>
      </w:tr>
      <w:tr w:rsidR="00FD130F" w14:paraId="7DDA455D" w14:textId="77777777" w:rsidTr="00B103DB">
        <w:trPr>
          <w:trHeight w:val="720"/>
        </w:trPr>
        <w:tc>
          <w:tcPr>
            <w:tcW w:w="4882" w:type="dxa"/>
          </w:tcPr>
          <w:p w14:paraId="7B23E4EE" w14:textId="77777777" w:rsidR="00FD130F" w:rsidRDefault="00FD130F" w:rsidP="00B103DB">
            <w:pPr>
              <w:rPr>
                <w:rFonts w:ascii="Arial" w:eastAsia="Arial" w:hAnsi="Arial"/>
                <w:color w:val="000000"/>
              </w:rPr>
            </w:pPr>
            <w:r>
              <w:rPr>
                <w:rFonts w:ascii="Arial" w:eastAsia="Arial" w:hAnsi="Arial"/>
                <w:color w:val="000000"/>
                <w:sz w:val="22"/>
                <w:szCs w:val="22"/>
              </w:rPr>
              <w:t>Total</w:t>
            </w:r>
          </w:p>
        </w:tc>
        <w:tc>
          <w:tcPr>
            <w:tcW w:w="4882" w:type="dxa"/>
          </w:tcPr>
          <w:p w14:paraId="2B127333" w14:textId="77777777" w:rsidR="00FD130F" w:rsidRDefault="00FD130F" w:rsidP="00B103DB">
            <w:pPr>
              <w:rPr>
                <w:rFonts w:ascii="Arial" w:eastAsia="Arial" w:hAnsi="Arial"/>
                <w:color w:val="000000"/>
              </w:rPr>
            </w:pPr>
          </w:p>
        </w:tc>
      </w:tr>
      <w:tr w:rsidR="00FD130F" w14:paraId="6621C62D" w14:textId="77777777" w:rsidTr="00B103DB">
        <w:trPr>
          <w:trHeight w:val="720"/>
        </w:trPr>
        <w:tc>
          <w:tcPr>
            <w:tcW w:w="4882" w:type="dxa"/>
          </w:tcPr>
          <w:p w14:paraId="39A3F8D2" w14:textId="77777777" w:rsidR="00FD130F" w:rsidRDefault="00FD130F" w:rsidP="00B103DB">
            <w:pPr>
              <w:rPr>
                <w:rFonts w:ascii="Arial" w:eastAsia="Arial" w:hAnsi="Arial"/>
                <w:color w:val="000000"/>
              </w:rPr>
            </w:pPr>
            <w:r>
              <w:rPr>
                <w:rFonts w:ascii="Arial" w:eastAsia="Arial" w:hAnsi="Arial"/>
                <w:color w:val="000000"/>
                <w:sz w:val="22"/>
                <w:szCs w:val="22"/>
              </w:rPr>
              <w:t>Average:</w:t>
            </w:r>
          </w:p>
        </w:tc>
        <w:tc>
          <w:tcPr>
            <w:tcW w:w="4882" w:type="dxa"/>
          </w:tcPr>
          <w:p w14:paraId="628D69D4" w14:textId="77777777" w:rsidR="00FD130F" w:rsidRDefault="00FD130F" w:rsidP="00B103DB">
            <w:pPr>
              <w:rPr>
                <w:rFonts w:ascii="Arial" w:eastAsia="Arial" w:hAnsi="Arial"/>
                <w:color w:val="000000"/>
              </w:rPr>
            </w:pPr>
          </w:p>
        </w:tc>
      </w:tr>
    </w:tbl>
    <w:p w14:paraId="38BC9639" w14:textId="77777777" w:rsidR="00FD130F" w:rsidRDefault="00FD130F" w:rsidP="00FD130F">
      <w:r>
        <w:br w:type="page"/>
      </w:r>
    </w:p>
    <w:p w14:paraId="5512B678" w14:textId="77777777" w:rsidR="00FD130F" w:rsidRDefault="00FD130F" w:rsidP="00FD130F">
      <w:pPr>
        <w:pStyle w:val="IntroFeatureText"/>
      </w:pPr>
      <w:r>
        <w:lastRenderedPageBreak/>
        <w:t>Reef C</w:t>
      </w:r>
    </w:p>
    <w:tbl>
      <w:tblPr>
        <w:tblW w:w="10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95"/>
        <w:gridCol w:w="5195"/>
      </w:tblGrid>
      <w:tr w:rsidR="00FD130F" w14:paraId="2A1FA7C6" w14:textId="77777777" w:rsidTr="00B103DB">
        <w:trPr>
          <w:trHeight w:val="726"/>
        </w:trPr>
        <w:tc>
          <w:tcPr>
            <w:tcW w:w="5195" w:type="dxa"/>
          </w:tcPr>
          <w:p w14:paraId="49EF0989" w14:textId="77777777" w:rsidR="00FD130F" w:rsidRDefault="00FD130F" w:rsidP="00B103DB">
            <w:pPr>
              <w:rPr>
                <w:rFonts w:ascii="Arial" w:eastAsia="Arial" w:hAnsi="Arial"/>
                <w:color w:val="000000"/>
              </w:rPr>
            </w:pPr>
            <w:r>
              <w:rPr>
                <w:rFonts w:ascii="Arial" w:eastAsia="Arial" w:hAnsi="Arial"/>
                <w:color w:val="000000"/>
                <w:sz w:val="22"/>
                <w:szCs w:val="22"/>
              </w:rPr>
              <w:t>Randomly Generated Coordinates</w:t>
            </w:r>
          </w:p>
        </w:tc>
        <w:tc>
          <w:tcPr>
            <w:tcW w:w="5195" w:type="dxa"/>
          </w:tcPr>
          <w:p w14:paraId="724DB4D8" w14:textId="77777777" w:rsidR="00FD130F" w:rsidRDefault="00FD130F" w:rsidP="00B103DB">
            <w:pPr>
              <w:rPr>
                <w:rFonts w:ascii="Arial" w:eastAsia="Arial" w:hAnsi="Arial"/>
                <w:color w:val="000000"/>
              </w:rPr>
            </w:pPr>
            <w:r>
              <w:rPr>
                <w:rFonts w:ascii="Arial" w:eastAsia="Arial" w:hAnsi="Arial"/>
                <w:color w:val="000000"/>
                <w:sz w:val="22"/>
                <w:szCs w:val="22"/>
              </w:rPr>
              <w:t>Count</w:t>
            </w:r>
          </w:p>
        </w:tc>
      </w:tr>
      <w:tr w:rsidR="00FD130F" w14:paraId="5CA1F02A" w14:textId="77777777" w:rsidTr="00B103DB">
        <w:trPr>
          <w:trHeight w:val="681"/>
        </w:trPr>
        <w:tc>
          <w:tcPr>
            <w:tcW w:w="5195" w:type="dxa"/>
          </w:tcPr>
          <w:p w14:paraId="1B742096" w14:textId="77777777" w:rsidR="00FD130F" w:rsidRDefault="00FD130F" w:rsidP="00B103DB">
            <w:pPr>
              <w:rPr>
                <w:rFonts w:ascii="Arial" w:eastAsia="Arial" w:hAnsi="Arial"/>
                <w:color w:val="000000"/>
              </w:rPr>
            </w:pPr>
          </w:p>
        </w:tc>
        <w:tc>
          <w:tcPr>
            <w:tcW w:w="5195" w:type="dxa"/>
          </w:tcPr>
          <w:p w14:paraId="5112E32C" w14:textId="77777777" w:rsidR="00FD130F" w:rsidRDefault="00FD130F" w:rsidP="00B103DB">
            <w:pPr>
              <w:rPr>
                <w:rFonts w:ascii="Arial" w:eastAsia="Arial" w:hAnsi="Arial"/>
                <w:color w:val="000000"/>
              </w:rPr>
            </w:pPr>
          </w:p>
        </w:tc>
      </w:tr>
      <w:tr w:rsidR="00FD130F" w14:paraId="305B5398" w14:textId="77777777" w:rsidTr="00B103DB">
        <w:trPr>
          <w:trHeight w:val="726"/>
        </w:trPr>
        <w:tc>
          <w:tcPr>
            <w:tcW w:w="5195" w:type="dxa"/>
          </w:tcPr>
          <w:p w14:paraId="4B876BA6" w14:textId="77777777" w:rsidR="00FD130F" w:rsidRDefault="00FD130F" w:rsidP="00B103DB">
            <w:pPr>
              <w:rPr>
                <w:rFonts w:ascii="Arial" w:eastAsia="Arial" w:hAnsi="Arial"/>
                <w:color w:val="000000"/>
              </w:rPr>
            </w:pPr>
          </w:p>
        </w:tc>
        <w:tc>
          <w:tcPr>
            <w:tcW w:w="5195" w:type="dxa"/>
          </w:tcPr>
          <w:p w14:paraId="2539AAD4" w14:textId="77777777" w:rsidR="00FD130F" w:rsidRDefault="00FD130F" w:rsidP="00B103DB">
            <w:pPr>
              <w:rPr>
                <w:rFonts w:ascii="Arial" w:eastAsia="Arial" w:hAnsi="Arial"/>
                <w:color w:val="000000"/>
              </w:rPr>
            </w:pPr>
          </w:p>
        </w:tc>
      </w:tr>
      <w:tr w:rsidR="00FD130F" w14:paraId="7C5EC3FC" w14:textId="77777777" w:rsidTr="00B103DB">
        <w:trPr>
          <w:trHeight w:val="681"/>
        </w:trPr>
        <w:tc>
          <w:tcPr>
            <w:tcW w:w="5195" w:type="dxa"/>
          </w:tcPr>
          <w:p w14:paraId="3AA2BA1F" w14:textId="77777777" w:rsidR="00FD130F" w:rsidRDefault="00FD130F" w:rsidP="00B103DB">
            <w:pPr>
              <w:rPr>
                <w:rFonts w:ascii="Arial" w:eastAsia="Arial" w:hAnsi="Arial"/>
                <w:color w:val="000000"/>
              </w:rPr>
            </w:pPr>
          </w:p>
        </w:tc>
        <w:tc>
          <w:tcPr>
            <w:tcW w:w="5195" w:type="dxa"/>
          </w:tcPr>
          <w:p w14:paraId="0FCB112E" w14:textId="77777777" w:rsidR="00FD130F" w:rsidRDefault="00FD130F" w:rsidP="00B103DB">
            <w:pPr>
              <w:rPr>
                <w:rFonts w:ascii="Arial" w:eastAsia="Arial" w:hAnsi="Arial"/>
                <w:color w:val="000000"/>
              </w:rPr>
            </w:pPr>
          </w:p>
        </w:tc>
      </w:tr>
      <w:tr w:rsidR="00FD130F" w14:paraId="5FE55208" w14:textId="77777777" w:rsidTr="00B103DB">
        <w:trPr>
          <w:trHeight w:val="681"/>
        </w:trPr>
        <w:tc>
          <w:tcPr>
            <w:tcW w:w="5195" w:type="dxa"/>
          </w:tcPr>
          <w:p w14:paraId="5A91962D" w14:textId="77777777" w:rsidR="00FD130F" w:rsidRDefault="00FD130F" w:rsidP="00B103DB">
            <w:pPr>
              <w:rPr>
                <w:rFonts w:ascii="Arial" w:eastAsia="Arial" w:hAnsi="Arial"/>
                <w:color w:val="000000"/>
              </w:rPr>
            </w:pPr>
          </w:p>
        </w:tc>
        <w:tc>
          <w:tcPr>
            <w:tcW w:w="5195" w:type="dxa"/>
          </w:tcPr>
          <w:p w14:paraId="1E3B3177" w14:textId="77777777" w:rsidR="00FD130F" w:rsidRDefault="00FD130F" w:rsidP="00B103DB">
            <w:pPr>
              <w:rPr>
                <w:rFonts w:ascii="Arial" w:eastAsia="Arial" w:hAnsi="Arial"/>
                <w:color w:val="000000"/>
              </w:rPr>
            </w:pPr>
          </w:p>
        </w:tc>
      </w:tr>
      <w:tr w:rsidR="00FD130F" w14:paraId="5F30F633" w14:textId="77777777" w:rsidTr="00B103DB">
        <w:trPr>
          <w:trHeight w:val="726"/>
        </w:trPr>
        <w:tc>
          <w:tcPr>
            <w:tcW w:w="5195" w:type="dxa"/>
          </w:tcPr>
          <w:p w14:paraId="7B88F8C2" w14:textId="77777777" w:rsidR="00FD130F" w:rsidRDefault="00FD130F" w:rsidP="00B103DB">
            <w:pPr>
              <w:rPr>
                <w:rFonts w:ascii="Arial" w:eastAsia="Arial" w:hAnsi="Arial"/>
                <w:color w:val="000000"/>
              </w:rPr>
            </w:pPr>
          </w:p>
        </w:tc>
        <w:tc>
          <w:tcPr>
            <w:tcW w:w="5195" w:type="dxa"/>
          </w:tcPr>
          <w:p w14:paraId="50BC3458" w14:textId="77777777" w:rsidR="00FD130F" w:rsidRDefault="00FD130F" w:rsidP="00B103DB">
            <w:pPr>
              <w:rPr>
                <w:rFonts w:ascii="Arial" w:eastAsia="Arial" w:hAnsi="Arial"/>
                <w:color w:val="000000"/>
              </w:rPr>
            </w:pPr>
          </w:p>
        </w:tc>
      </w:tr>
      <w:tr w:rsidR="00FD130F" w14:paraId="12EBAF6E" w14:textId="77777777" w:rsidTr="00B103DB">
        <w:trPr>
          <w:trHeight w:val="681"/>
        </w:trPr>
        <w:tc>
          <w:tcPr>
            <w:tcW w:w="5195" w:type="dxa"/>
          </w:tcPr>
          <w:p w14:paraId="7461E162" w14:textId="77777777" w:rsidR="00FD130F" w:rsidRDefault="00FD130F" w:rsidP="00B103DB">
            <w:pPr>
              <w:rPr>
                <w:rFonts w:ascii="Arial" w:eastAsia="Arial" w:hAnsi="Arial"/>
                <w:color w:val="000000"/>
              </w:rPr>
            </w:pPr>
          </w:p>
        </w:tc>
        <w:tc>
          <w:tcPr>
            <w:tcW w:w="5195" w:type="dxa"/>
          </w:tcPr>
          <w:p w14:paraId="6A106B27" w14:textId="77777777" w:rsidR="00FD130F" w:rsidRDefault="00FD130F" w:rsidP="00B103DB">
            <w:pPr>
              <w:rPr>
                <w:rFonts w:ascii="Arial" w:eastAsia="Arial" w:hAnsi="Arial"/>
                <w:color w:val="000000"/>
              </w:rPr>
            </w:pPr>
          </w:p>
        </w:tc>
      </w:tr>
      <w:tr w:rsidR="00FD130F" w14:paraId="15BDD30A" w14:textId="77777777" w:rsidTr="00B103DB">
        <w:trPr>
          <w:trHeight w:val="681"/>
        </w:trPr>
        <w:tc>
          <w:tcPr>
            <w:tcW w:w="5195" w:type="dxa"/>
          </w:tcPr>
          <w:p w14:paraId="76B5D6E4" w14:textId="77777777" w:rsidR="00FD130F" w:rsidRDefault="00FD130F" w:rsidP="00B103DB">
            <w:pPr>
              <w:rPr>
                <w:rFonts w:ascii="Arial" w:eastAsia="Arial" w:hAnsi="Arial"/>
                <w:color w:val="000000"/>
              </w:rPr>
            </w:pPr>
          </w:p>
        </w:tc>
        <w:tc>
          <w:tcPr>
            <w:tcW w:w="5195" w:type="dxa"/>
          </w:tcPr>
          <w:p w14:paraId="3901D10E" w14:textId="77777777" w:rsidR="00FD130F" w:rsidRDefault="00FD130F" w:rsidP="00B103DB">
            <w:pPr>
              <w:rPr>
                <w:rFonts w:ascii="Arial" w:eastAsia="Arial" w:hAnsi="Arial"/>
                <w:color w:val="000000"/>
              </w:rPr>
            </w:pPr>
          </w:p>
        </w:tc>
      </w:tr>
      <w:tr w:rsidR="00FD130F" w14:paraId="0EE4E05B" w14:textId="77777777" w:rsidTr="00B103DB">
        <w:trPr>
          <w:trHeight w:val="726"/>
        </w:trPr>
        <w:tc>
          <w:tcPr>
            <w:tcW w:w="5195" w:type="dxa"/>
          </w:tcPr>
          <w:p w14:paraId="2E55EF04" w14:textId="77777777" w:rsidR="00FD130F" w:rsidRDefault="00FD130F" w:rsidP="00B103DB">
            <w:pPr>
              <w:rPr>
                <w:rFonts w:ascii="Arial" w:eastAsia="Arial" w:hAnsi="Arial"/>
                <w:color w:val="000000"/>
              </w:rPr>
            </w:pPr>
          </w:p>
        </w:tc>
        <w:tc>
          <w:tcPr>
            <w:tcW w:w="5195" w:type="dxa"/>
          </w:tcPr>
          <w:p w14:paraId="31BF31C3" w14:textId="77777777" w:rsidR="00FD130F" w:rsidRDefault="00FD130F" w:rsidP="00B103DB">
            <w:pPr>
              <w:rPr>
                <w:rFonts w:ascii="Arial" w:eastAsia="Arial" w:hAnsi="Arial"/>
                <w:color w:val="000000"/>
              </w:rPr>
            </w:pPr>
          </w:p>
        </w:tc>
      </w:tr>
      <w:tr w:rsidR="00FD130F" w14:paraId="117E5BFA" w14:textId="77777777" w:rsidTr="00B103DB">
        <w:trPr>
          <w:trHeight w:val="681"/>
        </w:trPr>
        <w:tc>
          <w:tcPr>
            <w:tcW w:w="5195" w:type="dxa"/>
          </w:tcPr>
          <w:p w14:paraId="7D7FC6B7" w14:textId="77777777" w:rsidR="00FD130F" w:rsidRDefault="00FD130F" w:rsidP="00B103DB">
            <w:pPr>
              <w:rPr>
                <w:rFonts w:ascii="Arial" w:eastAsia="Arial" w:hAnsi="Arial"/>
                <w:color w:val="000000"/>
              </w:rPr>
            </w:pPr>
          </w:p>
        </w:tc>
        <w:tc>
          <w:tcPr>
            <w:tcW w:w="5195" w:type="dxa"/>
          </w:tcPr>
          <w:p w14:paraId="29F75B82" w14:textId="77777777" w:rsidR="00FD130F" w:rsidRDefault="00FD130F" w:rsidP="00B103DB">
            <w:pPr>
              <w:rPr>
                <w:rFonts w:ascii="Arial" w:eastAsia="Arial" w:hAnsi="Arial"/>
                <w:color w:val="000000"/>
              </w:rPr>
            </w:pPr>
          </w:p>
        </w:tc>
      </w:tr>
      <w:tr w:rsidR="00FD130F" w14:paraId="4DA3A208" w14:textId="77777777" w:rsidTr="00B103DB">
        <w:trPr>
          <w:trHeight w:val="726"/>
        </w:trPr>
        <w:tc>
          <w:tcPr>
            <w:tcW w:w="5195" w:type="dxa"/>
          </w:tcPr>
          <w:p w14:paraId="379B3FD1" w14:textId="77777777" w:rsidR="00FD130F" w:rsidRDefault="00FD130F" w:rsidP="00B103DB">
            <w:pPr>
              <w:rPr>
                <w:rFonts w:ascii="Arial" w:eastAsia="Arial" w:hAnsi="Arial"/>
                <w:color w:val="000000"/>
              </w:rPr>
            </w:pPr>
            <w:r>
              <w:rPr>
                <w:rFonts w:ascii="Arial" w:eastAsia="Arial" w:hAnsi="Arial"/>
                <w:color w:val="000000"/>
                <w:sz w:val="22"/>
                <w:szCs w:val="22"/>
              </w:rPr>
              <w:t>Total</w:t>
            </w:r>
          </w:p>
        </w:tc>
        <w:tc>
          <w:tcPr>
            <w:tcW w:w="5195" w:type="dxa"/>
          </w:tcPr>
          <w:p w14:paraId="59EBFF07" w14:textId="77777777" w:rsidR="00FD130F" w:rsidRDefault="00FD130F" w:rsidP="00B103DB">
            <w:pPr>
              <w:rPr>
                <w:rFonts w:ascii="Arial" w:eastAsia="Arial" w:hAnsi="Arial"/>
                <w:color w:val="000000"/>
              </w:rPr>
            </w:pPr>
          </w:p>
        </w:tc>
      </w:tr>
      <w:tr w:rsidR="00FD130F" w14:paraId="2E8C8D3A" w14:textId="77777777" w:rsidTr="00B103DB">
        <w:trPr>
          <w:trHeight w:val="726"/>
        </w:trPr>
        <w:tc>
          <w:tcPr>
            <w:tcW w:w="5195" w:type="dxa"/>
          </w:tcPr>
          <w:p w14:paraId="198BFBBA" w14:textId="77777777" w:rsidR="00FD130F" w:rsidRDefault="00FD130F" w:rsidP="00B103DB">
            <w:pPr>
              <w:rPr>
                <w:rFonts w:ascii="Arial" w:eastAsia="Arial" w:hAnsi="Arial"/>
                <w:color w:val="000000"/>
              </w:rPr>
            </w:pPr>
            <w:r>
              <w:rPr>
                <w:rFonts w:ascii="Arial" w:eastAsia="Arial" w:hAnsi="Arial"/>
                <w:color w:val="000000"/>
                <w:sz w:val="22"/>
                <w:szCs w:val="22"/>
              </w:rPr>
              <w:t>Average:</w:t>
            </w:r>
          </w:p>
        </w:tc>
        <w:tc>
          <w:tcPr>
            <w:tcW w:w="5195" w:type="dxa"/>
          </w:tcPr>
          <w:p w14:paraId="2A44DAD9" w14:textId="77777777" w:rsidR="00FD130F" w:rsidRDefault="00FD130F" w:rsidP="00B103DB">
            <w:pPr>
              <w:rPr>
                <w:rFonts w:ascii="Arial" w:eastAsia="Arial" w:hAnsi="Arial"/>
                <w:color w:val="000000"/>
              </w:rPr>
            </w:pPr>
          </w:p>
        </w:tc>
      </w:tr>
    </w:tbl>
    <w:p w14:paraId="6112AE1A" w14:textId="77777777" w:rsidR="00FD130F" w:rsidRDefault="00FD130F" w:rsidP="00FD130F">
      <w:pPr>
        <w:spacing w:line="276" w:lineRule="auto"/>
        <w:rPr>
          <w:rFonts w:ascii="Arial" w:eastAsia="Arial" w:hAnsi="Arial"/>
          <w:color w:val="000000"/>
          <w:sz w:val="22"/>
          <w:szCs w:val="22"/>
        </w:rPr>
      </w:pPr>
    </w:p>
    <w:p w14:paraId="24AE18F4" w14:textId="77777777" w:rsidR="00FD130F" w:rsidRDefault="00FD130F" w:rsidP="00FD130F">
      <w:pPr>
        <w:spacing w:line="276" w:lineRule="auto"/>
        <w:rPr>
          <w:rFonts w:ascii="Arial" w:eastAsia="Arial" w:hAnsi="Arial"/>
          <w:color w:val="000000"/>
          <w:sz w:val="22"/>
          <w:szCs w:val="22"/>
        </w:rPr>
      </w:pPr>
    </w:p>
    <w:p w14:paraId="460005A2" w14:textId="77777777" w:rsidR="00FD130F" w:rsidRDefault="00FD130F" w:rsidP="00FD130F">
      <w:r>
        <w:br w:type="page"/>
      </w:r>
    </w:p>
    <w:p w14:paraId="75F18CC8" w14:textId="77777777" w:rsidR="00FD130F" w:rsidRDefault="00FD130F" w:rsidP="00FD130F">
      <w:pPr>
        <w:pStyle w:val="IntroFeatureText"/>
      </w:pPr>
      <w:r>
        <w:lastRenderedPageBreak/>
        <w:t>Reef D</w:t>
      </w:r>
    </w:p>
    <w:tbl>
      <w:tblPr>
        <w:tblW w:w="9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66"/>
        <w:gridCol w:w="4666"/>
      </w:tblGrid>
      <w:tr w:rsidR="00FD130F" w14:paraId="183E02CB" w14:textId="77777777" w:rsidTr="00B103DB">
        <w:trPr>
          <w:trHeight w:val="788"/>
        </w:trPr>
        <w:tc>
          <w:tcPr>
            <w:tcW w:w="4666" w:type="dxa"/>
          </w:tcPr>
          <w:p w14:paraId="4EB2D3F5" w14:textId="77777777" w:rsidR="00FD130F" w:rsidRDefault="00FD130F" w:rsidP="00B103DB">
            <w:pPr>
              <w:rPr>
                <w:rFonts w:ascii="Arial" w:eastAsia="Arial" w:hAnsi="Arial"/>
                <w:color w:val="000000"/>
              </w:rPr>
            </w:pPr>
            <w:r>
              <w:rPr>
                <w:rFonts w:ascii="Arial" w:eastAsia="Arial" w:hAnsi="Arial"/>
                <w:color w:val="000000"/>
                <w:sz w:val="22"/>
                <w:szCs w:val="22"/>
              </w:rPr>
              <w:t>Randomly Generated Coordinates</w:t>
            </w:r>
          </w:p>
        </w:tc>
        <w:tc>
          <w:tcPr>
            <w:tcW w:w="4666" w:type="dxa"/>
          </w:tcPr>
          <w:p w14:paraId="3D7A4F39" w14:textId="77777777" w:rsidR="00FD130F" w:rsidRDefault="00FD130F" w:rsidP="00B103DB">
            <w:pPr>
              <w:rPr>
                <w:rFonts w:ascii="Arial" w:eastAsia="Arial" w:hAnsi="Arial"/>
                <w:color w:val="000000"/>
              </w:rPr>
            </w:pPr>
            <w:r>
              <w:rPr>
                <w:rFonts w:ascii="Arial" w:eastAsia="Arial" w:hAnsi="Arial"/>
                <w:color w:val="000000"/>
                <w:sz w:val="22"/>
                <w:szCs w:val="22"/>
              </w:rPr>
              <w:t>Count</w:t>
            </w:r>
          </w:p>
        </w:tc>
      </w:tr>
      <w:tr w:rsidR="00FD130F" w14:paraId="389A492B" w14:textId="77777777" w:rsidTr="00B103DB">
        <w:trPr>
          <w:trHeight w:val="740"/>
        </w:trPr>
        <w:tc>
          <w:tcPr>
            <w:tcW w:w="4666" w:type="dxa"/>
          </w:tcPr>
          <w:p w14:paraId="1DFDEB5B" w14:textId="77777777" w:rsidR="00FD130F" w:rsidRDefault="00FD130F" w:rsidP="00B103DB">
            <w:pPr>
              <w:rPr>
                <w:rFonts w:ascii="Arial" w:eastAsia="Arial" w:hAnsi="Arial"/>
                <w:color w:val="000000"/>
              </w:rPr>
            </w:pPr>
          </w:p>
        </w:tc>
        <w:tc>
          <w:tcPr>
            <w:tcW w:w="4666" w:type="dxa"/>
          </w:tcPr>
          <w:p w14:paraId="313AD215" w14:textId="77777777" w:rsidR="00FD130F" w:rsidRDefault="00FD130F" w:rsidP="00B103DB">
            <w:pPr>
              <w:rPr>
                <w:rFonts w:ascii="Arial" w:eastAsia="Arial" w:hAnsi="Arial"/>
                <w:color w:val="000000"/>
              </w:rPr>
            </w:pPr>
          </w:p>
        </w:tc>
      </w:tr>
      <w:tr w:rsidR="00FD130F" w14:paraId="1B4D2A23" w14:textId="77777777" w:rsidTr="00B103DB">
        <w:trPr>
          <w:trHeight w:val="788"/>
        </w:trPr>
        <w:tc>
          <w:tcPr>
            <w:tcW w:w="4666" w:type="dxa"/>
          </w:tcPr>
          <w:p w14:paraId="11F5D2C9" w14:textId="77777777" w:rsidR="00FD130F" w:rsidRDefault="00FD130F" w:rsidP="00B103DB">
            <w:pPr>
              <w:rPr>
                <w:rFonts w:ascii="Arial" w:eastAsia="Arial" w:hAnsi="Arial"/>
                <w:color w:val="000000"/>
              </w:rPr>
            </w:pPr>
          </w:p>
        </w:tc>
        <w:tc>
          <w:tcPr>
            <w:tcW w:w="4666" w:type="dxa"/>
          </w:tcPr>
          <w:p w14:paraId="1EA42C88" w14:textId="77777777" w:rsidR="00FD130F" w:rsidRDefault="00FD130F" w:rsidP="00B103DB">
            <w:pPr>
              <w:rPr>
                <w:rFonts w:ascii="Arial" w:eastAsia="Arial" w:hAnsi="Arial"/>
                <w:color w:val="000000"/>
              </w:rPr>
            </w:pPr>
          </w:p>
        </w:tc>
      </w:tr>
      <w:tr w:rsidR="00FD130F" w14:paraId="6D9AB47E" w14:textId="77777777" w:rsidTr="00B103DB">
        <w:trPr>
          <w:trHeight w:val="740"/>
        </w:trPr>
        <w:tc>
          <w:tcPr>
            <w:tcW w:w="4666" w:type="dxa"/>
          </w:tcPr>
          <w:p w14:paraId="7A563430" w14:textId="77777777" w:rsidR="00FD130F" w:rsidRDefault="00FD130F" w:rsidP="00B103DB">
            <w:pPr>
              <w:rPr>
                <w:rFonts w:ascii="Arial" w:eastAsia="Arial" w:hAnsi="Arial"/>
                <w:color w:val="000000"/>
              </w:rPr>
            </w:pPr>
          </w:p>
        </w:tc>
        <w:tc>
          <w:tcPr>
            <w:tcW w:w="4666" w:type="dxa"/>
          </w:tcPr>
          <w:p w14:paraId="581D0D79" w14:textId="77777777" w:rsidR="00FD130F" w:rsidRDefault="00FD130F" w:rsidP="00B103DB">
            <w:pPr>
              <w:rPr>
                <w:rFonts w:ascii="Arial" w:eastAsia="Arial" w:hAnsi="Arial"/>
                <w:color w:val="000000"/>
              </w:rPr>
            </w:pPr>
          </w:p>
        </w:tc>
      </w:tr>
      <w:tr w:rsidR="00FD130F" w14:paraId="5E6AA283" w14:textId="77777777" w:rsidTr="00B103DB">
        <w:trPr>
          <w:trHeight w:val="740"/>
        </w:trPr>
        <w:tc>
          <w:tcPr>
            <w:tcW w:w="4666" w:type="dxa"/>
          </w:tcPr>
          <w:p w14:paraId="630B484C" w14:textId="77777777" w:rsidR="00FD130F" w:rsidRDefault="00FD130F" w:rsidP="00B103DB">
            <w:pPr>
              <w:rPr>
                <w:rFonts w:ascii="Arial" w:eastAsia="Arial" w:hAnsi="Arial"/>
                <w:color w:val="000000"/>
              </w:rPr>
            </w:pPr>
          </w:p>
        </w:tc>
        <w:tc>
          <w:tcPr>
            <w:tcW w:w="4666" w:type="dxa"/>
          </w:tcPr>
          <w:p w14:paraId="42E175A2" w14:textId="77777777" w:rsidR="00FD130F" w:rsidRDefault="00FD130F" w:rsidP="00B103DB">
            <w:pPr>
              <w:rPr>
                <w:rFonts w:ascii="Arial" w:eastAsia="Arial" w:hAnsi="Arial"/>
                <w:color w:val="000000"/>
              </w:rPr>
            </w:pPr>
          </w:p>
        </w:tc>
      </w:tr>
      <w:tr w:rsidR="00FD130F" w14:paraId="31BF1E4A" w14:textId="77777777" w:rsidTr="00B103DB">
        <w:trPr>
          <w:trHeight w:val="788"/>
        </w:trPr>
        <w:tc>
          <w:tcPr>
            <w:tcW w:w="4666" w:type="dxa"/>
          </w:tcPr>
          <w:p w14:paraId="3BE9738D" w14:textId="77777777" w:rsidR="00FD130F" w:rsidRDefault="00FD130F" w:rsidP="00B103DB">
            <w:pPr>
              <w:rPr>
                <w:rFonts w:ascii="Arial" w:eastAsia="Arial" w:hAnsi="Arial"/>
                <w:color w:val="000000"/>
              </w:rPr>
            </w:pPr>
          </w:p>
        </w:tc>
        <w:tc>
          <w:tcPr>
            <w:tcW w:w="4666" w:type="dxa"/>
          </w:tcPr>
          <w:p w14:paraId="0602BAA6" w14:textId="77777777" w:rsidR="00FD130F" w:rsidRDefault="00FD130F" w:rsidP="00B103DB">
            <w:pPr>
              <w:rPr>
                <w:rFonts w:ascii="Arial" w:eastAsia="Arial" w:hAnsi="Arial"/>
                <w:color w:val="000000"/>
              </w:rPr>
            </w:pPr>
          </w:p>
        </w:tc>
      </w:tr>
      <w:tr w:rsidR="00FD130F" w14:paraId="5E75E43A" w14:textId="77777777" w:rsidTr="00B103DB">
        <w:trPr>
          <w:trHeight w:val="740"/>
        </w:trPr>
        <w:tc>
          <w:tcPr>
            <w:tcW w:w="4666" w:type="dxa"/>
          </w:tcPr>
          <w:p w14:paraId="0BF9C844" w14:textId="77777777" w:rsidR="00FD130F" w:rsidRDefault="00FD130F" w:rsidP="00B103DB">
            <w:pPr>
              <w:rPr>
                <w:rFonts w:ascii="Arial" w:eastAsia="Arial" w:hAnsi="Arial"/>
                <w:color w:val="000000"/>
              </w:rPr>
            </w:pPr>
          </w:p>
        </w:tc>
        <w:tc>
          <w:tcPr>
            <w:tcW w:w="4666" w:type="dxa"/>
          </w:tcPr>
          <w:p w14:paraId="088481D8" w14:textId="77777777" w:rsidR="00FD130F" w:rsidRDefault="00FD130F" w:rsidP="00B103DB">
            <w:pPr>
              <w:rPr>
                <w:rFonts w:ascii="Arial" w:eastAsia="Arial" w:hAnsi="Arial"/>
                <w:color w:val="000000"/>
              </w:rPr>
            </w:pPr>
          </w:p>
        </w:tc>
      </w:tr>
      <w:tr w:rsidR="00FD130F" w14:paraId="42FD297B" w14:textId="77777777" w:rsidTr="00B103DB">
        <w:trPr>
          <w:trHeight w:val="740"/>
        </w:trPr>
        <w:tc>
          <w:tcPr>
            <w:tcW w:w="4666" w:type="dxa"/>
          </w:tcPr>
          <w:p w14:paraId="6BC17E14" w14:textId="77777777" w:rsidR="00FD130F" w:rsidRDefault="00FD130F" w:rsidP="00B103DB">
            <w:pPr>
              <w:rPr>
                <w:rFonts w:ascii="Arial" w:eastAsia="Arial" w:hAnsi="Arial"/>
                <w:color w:val="000000"/>
              </w:rPr>
            </w:pPr>
          </w:p>
        </w:tc>
        <w:tc>
          <w:tcPr>
            <w:tcW w:w="4666" w:type="dxa"/>
          </w:tcPr>
          <w:p w14:paraId="790EAC83" w14:textId="77777777" w:rsidR="00FD130F" w:rsidRDefault="00FD130F" w:rsidP="00B103DB">
            <w:pPr>
              <w:rPr>
                <w:rFonts w:ascii="Arial" w:eastAsia="Arial" w:hAnsi="Arial"/>
                <w:color w:val="000000"/>
              </w:rPr>
            </w:pPr>
          </w:p>
        </w:tc>
      </w:tr>
      <w:tr w:rsidR="00FD130F" w14:paraId="677DB216" w14:textId="77777777" w:rsidTr="00B103DB">
        <w:trPr>
          <w:trHeight w:val="788"/>
        </w:trPr>
        <w:tc>
          <w:tcPr>
            <w:tcW w:w="4666" w:type="dxa"/>
          </w:tcPr>
          <w:p w14:paraId="052D3252" w14:textId="77777777" w:rsidR="00FD130F" w:rsidRDefault="00FD130F" w:rsidP="00B103DB">
            <w:pPr>
              <w:rPr>
                <w:rFonts w:ascii="Arial" w:eastAsia="Arial" w:hAnsi="Arial"/>
                <w:color w:val="000000"/>
              </w:rPr>
            </w:pPr>
          </w:p>
        </w:tc>
        <w:tc>
          <w:tcPr>
            <w:tcW w:w="4666" w:type="dxa"/>
          </w:tcPr>
          <w:p w14:paraId="31F03713" w14:textId="77777777" w:rsidR="00FD130F" w:rsidRDefault="00FD130F" w:rsidP="00B103DB">
            <w:pPr>
              <w:rPr>
                <w:rFonts w:ascii="Arial" w:eastAsia="Arial" w:hAnsi="Arial"/>
                <w:color w:val="000000"/>
              </w:rPr>
            </w:pPr>
          </w:p>
        </w:tc>
      </w:tr>
      <w:tr w:rsidR="00FD130F" w14:paraId="66423C12" w14:textId="77777777" w:rsidTr="00B103DB">
        <w:trPr>
          <w:trHeight w:val="740"/>
        </w:trPr>
        <w:tc>
          <w:tcPr>
            <w:tcW w:w="4666" w:type="dxa"/>
          </w:tcPr>
          <w:p w14:paraId="5C25DC31" w14:textId="77777777" w:rsidR="00FD130F" w:rsidRDefault="00FD130F" w:rsidP="00B103DB">
            <w:pPr>
              <w:rPr>
                <w:rFonts w:ascii="Arial" w:eastAsia="Arial" w:hAnsi="Arial"/>
                <w:color w:val="000000"/>
              </w:rPr>
            </w:pPr>
          </w:p>
        </w:tc>
        <w:tc>
          <w:tcPr>
            <w:tcW w:w="4666" w:type="dxa"/>
          </w:tcPr>
          <w:p w14:paraId="337D3AB7" w14:textId="77777777" w:rsidR="00FD130F" w:rsidRDefault="00FD130F" w:rsidP="00B103DB">
            <w:pPr>
              <w:rPr>
                <w:rFonts w:ascii="Arial" w:eastAsia="Arial" w:hAnsi="Arial"/>
                <w:color w:val="000000"/>
              </w:rPr>
            </w:pPr>
          </w:p>
        </w:tc>
      </w:tr>
      <w:tr w:rsidR="00FD130F" w14:paraId="72ACE8C2" w14:textId="77777777" w:rsidTr="00B103DB">
        <w:trPr>
          <w:trHeight w:val="788"/>
        </w:trPr>
        <w:tc>
          <w:tcPr>
            <w:tcW w:w="4666" w:type="dxa"/>
          </w:tcPr>
          <w:p w14:paraId="16076438" w14:textId="77777777" w:rsidR="00FD130F" w:rsidRDefault="00FD130F" w:rsidP="00B103DB">
            <w:pPr>
              <w:rPr>
                <w:rFonts w:ascii="Arial" w:eastAsia="Arial" w:hAnsi="Arial"/>
                <w:color w:val="000000"/>
              </w:rPr>
            </w:pPr>
            <w:r>
              <w:rPr>
                <w:rFonts w:ascii="Arial" w:eastAsia="Arial" w:hAnsi="Arial"/>
                <w:color w:val="000000"/>
                <w:sz w:val="22"/>
                <w:szCs w:val="22"/>
              </w:rPr>
              <w:t>Total</w:t>
            </w:r>
          </w:p>
        </w:tc>
        <w:tc>
          <w:tcPr>
            <w:tcW w:w="4666" w:type="dxa"/>
          </w:tcPr>
          <w:p w14:paraId="349C7E7A" w14:textId="77777777" w:rsidR="00FD130F" w:rsidRDefault="00FD130F" w:rsidP="00B103DB">
            <w:pPr>
              <w:rPr>
                <w:rFonts w:ascii="Arial" w:eastAsia="Arial" w:hAnsi="Arial"/>
                <w:color w:val="000000"/>
              </w:rPr>
            </w:pPr>
          </w:p>
        </w:tc>
      </w:tr>
      <w:tr w:rsidR="00FD130F" w14:paraId="09210DD8" w14:textId="77777777" w:rsidTr="00B103DB">
        <w:trPr>
          <w:trHeight w:val="788"/>
        </w:trPr>
        <w:tc>
          <w:tcPr>
            <w:tcW w:w="4666" w:type="dxa"/>
          </w:tcPr>
          <w:p w14:paraId="6E6A3D87" w14:textId="77777777" w:rsidR="00FD130F" w:rsidRDefault="00FD130F" w:rsidP="00B103DB">
            <w:pPr>
              <w:rPr>
                <w:rFonts w:ascii="Arial" w:eastAsia="Arial" w:hAnsi="Arial"/>
                <w:color w:val="000000"/>
              </w:rPr>
            </w:pPr>
            <w:r>
              <w:rPr>
                <w:rFonts w:ascii="Arial" w:eastAsia="Arial" w:hAnsi="Arial"/>
                <w:color w:val="000000"/>
                <w:sz w:val="22"/>
                <w:szCs w:val="22"/>
              </w:rPr>
              <w:t>Average:</w:t>
            </w:r>
          </w:p>
        </w:tc>
        <w:tc>
          <w:tcPr>
            <w:tcW w:w="4666" w:type="dxa"/>
          </w:tcPr>
          <w:p w14:paraId="7CC76956" w14:textId="77777777" w:rsidR="00FD130F" w:rsidRDefault="00FD130F" w:rsidP="00B103DB">
            <w:pPr>
              <w:rPr>
                <w:rFonts w:ascii="Arial" w:eastAsia="Arial" w:hAnsi="Arial"/>
                <w:color w:val="000000"/>
              </w:rPr>
            </w:pPr>
          </w:p>
        </w:tc>
      </w:tr>
    </w:tbl>
    <w:p w14:paraId="541CC5D9" w14:textId="77777777" w:rsidR="00FD130F" w:rsidRDefault="00FD130F" w:rsidP="00FD130F">
      <w:pPr>
        <w:spacing w:line="276" w:lineRule="auto"/>
        <w:rPr>
          <w:rFonts w:ascii="Arial" w:eastAsia="Arial" w:hAnsi="Arial"/>
          <w:color w:val="000000"/>
          <w:sz w:val="22"/>
          <w:szCs w:val="22"/>
        </w:rPr>
      </w:pPr>
    </w:p>
    <w:p w14:paraId="6EDF0061" w14:textId="77777777" w:rsidR="00FD130F" w:rsidRDefault="00FD130F" w:rsidP="00FD130F"/>
    <w:p w14:paraId="707CFEB5" w14:textId="77777777" w:rsidR="00FD130F" w:rsidRDefault="00FD130F" w:rsidP="002F2B98">
      <w:pPr>
        <w:rPr>
          <w:lang w:eastAsia="en-US"/>
        </w:rPr>
        <w:sectPr w:rsidR="00FD130F" w:rsidSect="002F2B98">
          <w:pgSz w:w="11907" w:h="16840" w:code="9"/>
          <w:pgMar w:top="2268" w:right="1134" w:bottom="1134" w:left="1134" w:header="284" w:footer="284" w:gutter="0"/>
          <w:cols w:space="720"/>
          <w:docGrid w:linePitch="360"/>
        </w:sectPr>
      </w:pPr>
    </w:p>
    <w:p w14:paraId="38111348" w14:textId="4A343BC3" w:rsidR="00FD130F" w:rsidRDefault="00FD130F" w:rsidP="002F2B98">
      <w:pPr>
        <w:rPr>
          <w:lang w:eastAsia="en-US"/>
        </w:rPr>
      </w:pPr>
    </w:p>
    <w:p w14:paraId="50E58606" w14:textId="0366D271" w:rsidR="00FD130F" w:rsidRDefault="00FD130F" w:rsidP="002F2B98">
      <w:pPr>
        <w:rPr>
          <w:lang w:eastAsia="en-US"/>
        </w:rPr>
      </w:pPr>
    </w:p>
    <w:p w14:paraId="3F7CE909" w14:textId="4F81DBE6" w:rsidR="003E19AF" w:rsidRDefault="003E19AF" w:rsidP="003E19AF">
      <w:pPr>
        <w:pStyle w:val="Heading1"/>
        <w:rPr>
          <w:lang w:eastAsia="en-US"/>
        </w:rPr>
      </w:pPr>
      <w:bookmarkStart w:id="8" w:name="_Toc108536005"/>
      <w:r>
        <w:rPr>
          <w:lang w:eastAsia="en-US"/>
        </w:rPr>
        <w:t>Sustainable Seafood</w:t>
      </w:r>
      <w:bookmarkEnd w:id="8"/>
      <w:r>
        <w:rPr>
          <w:lang w:eastAsia="en-US"/>
        </w:rPr>
        <w:t xml:space="preserve"> </w:t>
      </w:r>
    </w:p>
    <w:p w14:paraId="6D8AD226" w14:textId="01ACDFC3" w:rsidR="00FD130F" w:rsidRDefault="00FD130F" w:rsidP="002F2B98">
      <w:pPr>
        <w:rPr>
          <w:lang w:eastAsia="en-US"/>
        </w:rPr>
      </w:pPr>
    </w:p>
    <w:tbl>
      <w:tblPr>
        <w:tblW w:w="14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3"/>
        <w:gridCol w:w="2122"/>
        <w:gridCol w:w="2122"/>
        <w:gridCol w:w="2122"/>
        <w:gridCol w:w="2122"/>
        <w:gridCol w:w="2122"/>
        <w:gridCol w:w="2122"/>
      </w:tblGrid>
      <w:tr w:rsidR="00FD130F" w14:paraId="66FF1753" w14:textId="77777777" w:rsidTr="00B103DB">
        <w:trPr>
          <w:trHeight w:val="847"/>
        </w:trPr>
        <w:tc>
          <w:tcPr>
            <w:tcW w:w="2123" w:type="dxa"/>
            <w:shd w:val="clear" w:color="auto" w:fill="auto"/>
            <w:tcMar>
              <w:top w:w="100" w:type="dxa"/>
              <w:left w:w="100" w:type="dxa"/>
              <w:bottom w:w="100" w:type="dxa"/>
              <w:right w:w="100" w:type="dxa"/>
            </w:tcMar>
          </w:tcPr>
          <w:p w14:paraId="0685B369" w14:textId="77777777" w:rsidR="00FD130F" w:rsidRPr="00B64B06" w:rsidRDefault="00FD130F" w:rsidP="00B103DB">
            <w:pPr>
              <w:widowControl w:val="0"/>
              <w:spacing w:line="240" w:lineRule="auto"/>
              <w:rPr>
                <w:rFonts w:asciiTheme="majorHAnsi" w:hAnsiTheme="majorHAnsi" w:cstheme="majorHAnsi"/>
                <w:b/>
              </w:rPr>
            </w:pPr>
            <w:r w:rsidRPr="00B64B06">
              <w:rPr>
                <w:rFonts w:asciiTheme="majorHAnsi" w:hAnsiTheme="majorHAnsi" w:cstheme="majorHAnsi"/>
                <w:b/>
              </w:rPr>
              <w:t>Marine species</w:t>
            </w:r>
          </w:p>
        </w:tc>
        <w:tc>
          <w:tcPr>
            <w:tcW w:w="2122" w:type="dxa"/>
            <w:shd w:val="clear" w:color="auto" w:fill="auto"/>
            <w:tcMar>
              <w:top w:w="100" w:type="dxa"/>
              <w:left w:w="100" w:type="dxa"/>
              <w:bottom w:w="100" w:type="dxa"/>
              <w:right w:w="100" w:type="dxa"/>
            </w:tcMar>
          </w:tcPr>
          <w:p w14:paraId="524085FB" w14:textId="77777777" w:rsidR="00FD130F" w:rsidRPr="00B64B06" w:rsidRDefault="00FD130F" w:rsidP="00B103DB">
            <w:pPr>
              <w:widowControl w:val="0"/>
              <w:spacing w:line="240" w:lineRule="auto"/>
              <w:rPr>
                <w:rFonts w:asciiTheme="majorHAnsi" w:hAnsiTheme="majorHAnsi" w:cstheme="majorHAnsi"/>
                <w:b/>
              </w:rPr>
            </w:pPr>
            <w:r w:rsidRPr="00B64B06">
              <w:rPr>
                <w:rFonts w:asciiTheme="majorHAnsi" w:hAnsiTheme="majorHAnsi" w:cstheme="majorHAnsi"/>
                <w:b/>
              </w:rPr>
              <w:t>Species name</w:t>
            </w:r>
          </w:p>
        </w:tc>
        <w:tc>
          <w:tcPr>
            <w:tcW w:w="2122" w:type="dxa"/>
            <w:shd w:val="clear" w:color="auto" w:fill="auto"/>
            <w:tcMar>
              <w:top w:w="100" w:type="dxa"/>
              <w:left w:w="100" w:type="dxa"/>
              <w:bottom w:w="100" w:type="dxa"/>
              <w:right w:w="100" w:type="dxa"/>
            </w:tcMar>
          </w:tcPr>
          <w:p w14:paraId="1060C8ED" w14:textId="77777777" w:rsidR="00FD130F" w:rsidRPr="00B64B06" w:rsidRDefault="00FD130F" w:rsidP="00B103DB">
            <w:pPr>
              <w:widowControl w:val="0"/>
              <w:spacing w:line="240" w:lineRule="auto"/>
              <w:rPr>
                <w:rFonts w:asciiTheme="majorHAnsi" w:hAnsiTheme="majorHAnsi" w:cstheme="majorHAnsi"/>
                <w:b/>
              </w:rPr>
            </w:pPr>
            <w:r w:rsidRPr="00B64B06">
              <w:rPr>
                <w:rFonts w:asciiTheme="majorHAnsi" w:hAnsiTheme="majorHAnsi" w:cstheme="majorHAnsi"/>
                <w:b/>
              </w:rPr>
              <w:t>Diet</w:t>
            </w:r>
          </w:p>
        </w:tc>
        <w:tc>
          <w:tcPr>
            <w:tcW w:w="2122" w:type="dxa"/>
            <w:shd w:val="clear" w:color="auto" w:fill="auto"/>
            <w:tcMar>
              <w:top w:w="100" w:type="dxa"/>
              <w:left w:w="100" w:type="dxa"/>
              <w:bottom w:w="100" w:type="dxa"/>
              <w:right w:w="100" w:type="dxa"/>
            </w:tcMar>
          </w:tcPr>
          <w:p w14:paraId="6C08DE4C" w14:textId="77777777" w:rsidR="00FD130F" w:rsidRPr="00B64B06" w:rsidRDefault="00FD130F" w:rsidP="00B103DB">
            <w:pPr>
              <w:widowControl w:val="0"/>
              <w:spacing w:line="240" w:lineRule="auto"/>
              <w:rPr>
                <w:rFonts w:asciiTheme="majorHAnsi" w:hAnsiTheme="majorHAnsi" w:cstheme="majorHAnsi"/>
                <w:b/>
              </w:rPr>
            </w:pPr>
            <w:r w:rsidRPr="00B64B06">
              <w:rPr>
                <w:rFonts w:asciiTheme="majorHAnsi" w:hAnsiTheme="majorHAnsi" w:cstheme="majorHAnsi"/>
                <w:b/>
              </w:rPr>
              <w:t xml:space="preserve">Prey size </w:t>
            </w:r>
          </w:p>
        </w:tc>
        <w:tc>
          <w:tcPr>
            <w:tcW w:w="2122" w:type="dxa"/>
            <w:shd w:val="clear" w:color="auto" w:fill="auto"/>
            <w:tcMar>
              <w:top w:w="100" w:type="dxa"/>
              <w:left w:w="100" w:type="dxa"/>
              <w:bottom w:w="100" w:type="dxa"/>
              <w:right w:w="100" w:type="dxa"/>
            </w:tcMar>
          </w:tcPr>
          <w:p w14:paraId="2B44FE46" w14:textId="77777777" w:rsidR="00FD130F" w:rsidRPr="00B64B06" w:rsidRDefault="00FD130F" w:rsidP="00B103DB">
            <w:pPr>
              <w:widowControl w:val="0"/>
              <w:spacing w:line="240" w:lineRule="auto"/>
              <w:rPr>
                <w:rFonts w:asciiTheme="majorHAnsi" w:hAnsiTheme="majorHAnsi" w:cstheme="majorHAnsi"/>
                <w:b/>
              </w:rPr>
            </w:pPr>
            <w:r w:rsidRPr="00B64B06">
              <w:rPr>
                <w:rFonts w:asciiTheme="majorHAnsi" w:hAnsiTheme="majorHAnsi" w:cstheme="majorHAnsi"/>
                <w:b/>
              </w:rPr>
              <w:t>Trophic Level</w:t>
            </w:r>
          </w:p>
        </w:tc>
        <w:tc>
          <w:tcPr>
            <w:tcW w:w="2122" w:type="dxa"/>
            <w:shd w:val="clear" w:color="auto" w:fill="auto"/>
            <w:tcMar>
              <w:top w:w="100" w:type="dxa"/>
              <w:left w:w="100" w:type="dxa"/>
              <w:bottom w:w="100" w:type="dxa"/>
              <w:right w:w="100" w:type="dxa"/>
            </w:tcMar>
          </w:tcPr>
          <w:p w14:paraId="10DB963B" w14:textId="77777777" w:rsidR="00FD130F" w:rsidRPr="00B64B06" w:rsidRDefault="00FD130F" w:rsidP="00B103DB">
            <w:pPr>
              <w:widowControl w:val="0"/>
              <w:spacing w:line="240" w:lineRule="auto"/>
              <w:rPr>
                <w:rFonts w:asciiTheme="majorHAnsi" w:hAnsiTheme="majorHAnsi" w:cstheme="majorHAnsi"/>
                <w:b/>
              </w:rPr>
            </w:pPr>
            <w:r w:rsidRPr="00B64B06">
              <w:rPr>
                <w:rFonts w:asciiTheme="majorHAnsi" w:hAnsiTheme="majorHAnsi" w:cstheme="majorHAnsi"/>
                <w:b/>
              </w:rPr>
              <w:t>Sustainability prediction</w:t>
            </w:r>
          </w:p>
        </w:tc>
        <w:tc>
          <w:tcPr>
            <w:tcW w:w="2122" w:type="dxa"/>
            <w:shd w:val="clear" w:color="auto" w:fill="auto"/>
            <w:tcMar>
              <w:top w:w="100" w:type="dxa"/>
              <w:left w:w="100" w:type="dxa"/>
              <w:bottom w:w="100" w:type="dxa"/>
              <w:right w:w="100" w:type="dxa"/>
            </w:tcMar>
          </w:tcPr>
          <w:p w14:paraId="531EFDE5" w14:textId="77777777" w:rsidR="00FD130F" w:rsidRPr="00B64B06" w:rsidRDefault="00FD130F" w:rsidP="00B103DB">
            <w:pPr>
              <w:widowControl w:val="0"/>
              <w:spacing w:line="240" w:lineRule="auto"/>
              <w:rPr>
                <w:rFonts w:asciiTheme="majorHAnsi" w:hAnsiTheme="majorHAnsi" w:cstheme="majorHAnsi"/>
                <w:b/>
              </w:rPr>
            </w:pPr>
            <w:r w:rsidRPr="00B64B06">
              <w:rPr>
                <w:rFonts w:asciiTheme="majorHAnsi" w:hAnsiTheme="majorHAnsi" w:cstheme="majorHAnsi"/>
                <w:b/>
              </w:rPr>
              <w:t xml:space="preserve">Sustainability </w:t>
            </w:r>
          </w:p>
        </w:tc>
      </w:tr>
      <w:tr w:rsidR="00FD130F" w14:paraId="40AF0180" w14:textId="77777777" w:rsidTr="00B103DB">
        <w:trPr>
          <w:trHeight w:val="515"/>
        </w:trPr>
        <w:tc>
          <w:tcPr>
            <w:tcW w:w="2123" w:type="dxa"/>
            <w:shd w:val="clear" w:color="auto" w:fill="auto"/>
            <w:tcMar>
              <w:top w:w="100" w:type="dxa"/>
              <w:left w:w="100" w:type="dxa"/>
              <w:bottom w:w="100" w:type="dxa"/>
              <w:right w:w="100" w:type="dxa"/>
            </w:tcMar>
          </w:tcPr>
          <w:p w14:paraId="632EC2E3" w14:textId="77777777" w:rsidR="00FD130F" w:rsidRPr="00B64B06" w:rsidRDefault="00FD130F" w:rsidP="00B103DB">
            <w:pPr>
              <w:widowControl w:val="0"/>
              <w:spacing w:line="240" w:lineRule="auto"/>
              <w:rPr>
                <w:rFonts w:asciiTheme="majorHAnsi" w:hAnsiTheme="majorHAnsi" w:cstheme="majorHAnsi"/>
              </w:rPr>
            </w:pPr>
            <w:proofErr w:type="spellStart"/>
            <w:r w:rsidRPr="00B64B06">
              <w:rPr>
                <w:rFonts w:asciiTheme="majorHAnsi" w:hAnsiTheme="majorHAnsi" w:cstheme="majorHAnsi"/>
              </w:rPr>
              <w:t>Blacklip</w:t>
            </w:r>
            <w:proofErr w:type="spellEnd"/>
            <w:r w:rsidRPr="00B64B06">
              <w:rPr>
                <w:rFonts w:asciiTheme="majorHAnsi" w:hAnsiTheme="majorHAnsi" w:cstheme="majorHAnsi"/>
              </w:rPr>
              <w:t xml:space="preserve"> abalone </w:t>
            </w:r>
          </w:p>
          <w:p w14:paraId="13F76259"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484A8AE"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Haliotis</w:t>
            </w:r>
            <w:proofErr w:type="spellEnd"/>
            <w:r w:rsidRPr="00B64B06">
              <w:rPr>
                <w:rFonts w:asciiTheme="majorHAnsi" w:hAnsiTheme="majorHAnsi" w:cstheme="majorHAnsi"/>
                <w:i/>
              </w:rPr>
              <w:t xml:space="preserve"> rubra</w:t>
            </w:r>
          </w:p>
        </w:tc>
        <w:tc>
          <w:tcPr>
            <w:tcW w:w="2122" w:type="dxa"/>
            <w:shd w:val="clear" w:color="auto" w:fill="auto"/>
            <w:tcMar>
              <w:top w:w="100" w:type="dxa"/>
              <w:left w:w="100" w:type="dxa"/>
              <w:bottom w:w="100" w:type="dxa"/>
              <w:right w:w="100" w:type="dxa"/>
            </w:tcMar>
          </w:tcPr>
          <w:p w14:paraId="4047E577"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13AE04C"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6ABB83D2"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6BD02AE"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0C1C9C90" w14:textId="77777777" w:rsidR="00FD130F" w:rsidRPr="00B64B06" w:rsidRDefault="00FD130F" w:rsidP="00B103DB">
            <w:pPr>
              <w:widowControl w:val="0"/>
              <w:spacing w:line="240" w:lineRule="auto"/>
              <w:rPr>
                <w:rFonts w:asciiTheme="majorHAnsi" w:hAnsiTheme="majorHAnsi" w:cstheme="majorHAnsi"/>
              </w:rPr>
            </w:pPr>
          </w:p>
        </w:tc>
      </w:tr>
      <w:tr w:rsidR="00FD130F" w14:paraId="620A82B4" w14:textId="77777777" w:rsidTr="00B103DB">
        <w:trPr>
          <w:trHeight w:val="533"/>
        </w:trPr>
        <w:tc>
          <w:tcPr>
            <w:tcW w:w="2123" w:type="dxa"/>
            <w:shd w:val="clear" w:color="auto" w:fill="auto"/>
            <w:tcMar>
              <w:top w:w="100" w:type="dxa"/>
              <w:left w:w="100" w:type="dxa"/>
              <w:bottom w:w="100" w:type="dxa"/>
              <w:right w:w="100" w:type="dxa"/>
            </w:tcMar>
          </w:tcPr>
          <w:p w14:paraId="14D96664"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Sea Urchin</w:t>
            </w:r>
          </w:p>
        </w:tc>
        <w:tc>
          <w:tcPr>
            <w:tcW w:w="2122" w:type="dxa"/>
            <w:shd w:val="clear" w:color="auto" w:fill="auto"/>
            <w:tcMar>
              <w:top w:w="100" w:type="dxa"/>
              <w:left w:w="100" w:type="dxa"/>
              <w:bottom w:w="100" w:type="dxa"/>
              <w:right w:w="100" w:type="dxa"/>
            </w:tcMar>
          </w:tcPr>
          <w:p w14:paraId="7339CA77"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Heliocidaris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erythrogramma</w:t>
            </w:r>
            <w:proofErr w:type="spellEnd"/>
          </w:p>
        </w:tc>
        <w:tc>
          <w:tcPr>
            <w:tcW w:w="2122" w:type="dxa"/>
            <w:shd w:val="clear" w:color="auto" w:fill="auto"/>
            <w:tcMar>
              <w:top w:w="100" w:type="dxa"/>
              <w:left w:w="100" w:type="dxa"/>
              <w:bottom w:w="100" w:type="dxa"/>
              <w:right w:w="100" w:type="dxa"/>
            </w:tcMar>
          </w:tcPr>
          <w:p w14:paraId="0B1923A8"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E799136"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8C4B2C2"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D0ABD21"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006702F" w14:textId="77777777" w:rsidR="00FD130F" w:rsidRPr="00B64B06" w:rsidRDefault="00FD130F" w:rsidP="00B103DB">
            <w:pPr>
              <w:widowControl w:val="0"/>
              <w:spacing w:line="240" w:lineRule="auto"/>
              <w:rPr>
                <w:rFonts w:asciiTheme="majorHAnsi" w:hAnsiTheme="majorHAnsi" w:cstheme="majorHAnsi"/>
              </w:rPr>
            </w:pPr>
          </w:p>
        </w:tc>
      </w:tr>
      <w:tr w:rsidR="00FD130F" w14:paraId="7F83BAB6" w14:textId="77777777" w:rsidTr="00B103DB">
        <w:trPr>
          <w:trHeight w:val="626"/>
        </w:trPr>
        <w:tc>
          <w:tcPr>
            <w:tcW w:w="2123" w:type="dxa"/>
            <w:shd w:val="clear" w:color="auto" w:fill="auto"/>
            <w:tcMar>
              <w:top w:w="100" w:type="dxa"/>
              <w:left w:w="100" w:type="dxa"/>
              <w:bottom w:w="100" w:type="dxa"/>
              <w:right w:w="100" w:type="dxa"/>
            </w:tcMar>
          </w:tcPr>
          <w:p w14:paraId="4845261B"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 xml:space="preserve">Bluethroat wrasse </w:t>
            </w:r>
          </w:p>
        </w:tc>
        <w:tc>
          <w:tcPr>
            <w:tcW w:w="2122" w:type="dxa"/>
            <w:shd w:val="clear" w:color="auto" w:fill="auto"/>
            <w:tcMar>
              <w:top w:w="100" w:type="dxa"/>
              <w:left w:w="100" w:type="dxa"/>
              <w:bottom w:w="100" w:type="dxa"/>
              <w:right w:w="100" w:type="dxa"/>
            </w:tcMar>
          </w:tcPr>
          <w:p w14:paraId="1FD3B72C"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Notolabrus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tetricus</w:t>
            </w:r>
            <w:proofErr w:type="spellEnd"/>
          </w:p>
        </w:tc>
        <w:tc>
          <w:tcPr>
            <w:tcW w:w="2122" w:type="dxa"/>
            <w:shd w:val="clear" w:color="auto" w:fill="auto"/>
            <w:tcMar>
              <w:top w:w="100" w:type="dxa"/>
              <w:left w:w="100" w:type="dxa"/>
              <w:bottom w:w="100" w:type="dxa"/>
              <w:right w:w="100" w:type="dxa"/>
            </w:tcMar>
          </w:tcPr>
          <w:p w14:paraId="1826D2E7"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4759913"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E7E275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8B94D90"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7E17649" w14:textId="77777777" w:rsidR="00FD130F" w:rsidRPr="00B64B06" w:rsidRDefault="00FD130F" w:rsidP="00B103DB">
            <w:pPr>
              <w:widowControl w:val="0"/>
              <w:spacing w:line="240" w:lineRule="auto"/>
              <w:rPr>
                <w:rFonts w:asciiTheme="majorHAnsi" w:hAnsiTheme="majorHAnsi" w:cstheme="majorHAnsi"/>
              </w:rPr>
            </w:pPr>
          </w:p>
        </w:tc>
      </w:tr>
      <w:tr w:rsidR="00FD130F" w14:paraId="3F12F5E4" w14:textId="77777777" w:rsidTr="00B103DB">
        <w:trPr>
          <w:trHeight w:val="533"/>
        </w:trPr>
        <w:tc>
          <w:tcPr>
            <w:tcW w:w="2123" w:type="dxa"/>
            <w:shd w:val="clear" w:color="auto" w:fill="auto"/>
            <w:tcMar>
              <w:top w:w="100" w:type="dxa"/>
              <w:left w:w="100" w:type="dxa"/>
              <w:bottom w:w="100" w:type="dxa"/>
              <w:right w:w="100" w:type="dxa"/>
            </w:tcMar>
          </w:tcPr>
          <w:p w14:paraId="7B9EE368"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Blue Mussel</w:t>
            </w:r>
          </w:p>
          <w:p w14:paraId="19870066"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6B270705" w14:textId="77777777" w:rsidR="00FD130F" w:rsidRPr="00B64B06" w:rsidRDefault="00FD130F" w:rsidP="00B103DB">
            <w:pPr>
              <w:widowControl w:val="0"/>
              <w:spacing w:line="240" w:lineRule="auto"/>
              <w:rPr>
                <w:rFonts w:asciiTheme="majorHAnsi" w:hAnsiTheme="majorHAnsi" w:cstheme="majorHAnsi"/>
                <w:i/>
              </w:rPr>
            </w:pPr>
            <w:r w:rsidRPr="00B64B06">
              <w:rPr>
                <w:rFonts w:asciiTheme="majorHAnsi" w:hAnsiTheme="majorHAnsi" w:cstheme="majorHAnsi"/>
                <w:i/>
              </w:rPr>
              <w:t xml:space="preserve">Mytilus </w:t>
            </w:r>
            <w:proofErr w:type="spellStart"/>
            <w:r w:rsidRPr="00B64B06">
              <w:rPr>
                <w:rFonts w:asciiTheme="majorHAnsi" w:hAnsiTheme="majorHAnsi" w:cstheme="majorHAnsi"/>
                <w:i/>
              </w:rPr>
              <w:t>planulatus</w:t>
            </w:r>
            <w:proofErr w:type="spellEnd"/>
          </w:p>
        </w:tc>
        <w:tc>
          <w:tcPr>
            <w:tcW w:w="2122" w:type="dxa"/>
            <w:shd w:val="clear" w:color="auto" w:fill="auto"/>
            <w:tcMar>
              <w:top w:w="100" w:type="dxa"/>
              <w:left w:w="100" w:type="dxa"/>
              <w:bottom w:w="100" w:type="dxa"/>
              <w:right w:w="100" w:type="dxa"/>
            </w:tcMar>
          </w:tcPr>
          <w:p w14:paraId="53452CF9"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FDB2480"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5140663"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C45CD2B"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CDCD637" w14:textId="77777777" w:rsidR="00FD130F" w:rsidRPr="00B64B06" w:rsidRDefault="00FD130F" w:rsidP="00B103DB">
            <w:pPr>
              <w:widowControl w:val="0"/>
              <w:spacing w:line="240" w:lineRule="auto"/>
              <w:rPr>
                <w:rFonts w:asciiTheme="majorHAnsi" w:hAnsiTheme="majorHAnsi" w:cstheme="majorHAnsi"/>
              </w:rPr>
            </w:pPr>
          </w:p>
        </w:tc>
      </w:tr>
      <w:tr w:rsidR="00FD130F" w14:paraId="04A22D7E" w14:textId="77777777" w:rsidTr="00B103DB">
        <w:trPr>
          <w:trHeight w:val="515"/>
        </w:trPr>
        <w:tc>
          <w:tcPr>
            <w:tcW w:w="2123" w:type="dxa"/>
            <w:shd w:val="clear" w:color="auto" w:fill="auto"/>
            <w:tcMar>
              <w:top w:w="100" w:type="dxa"/>
              <w:left w:w="100" w:type="dxa"/>
              <w:bottom w:w="100" w:type="dxa"/>
              <w:right w:w="100" w:type="dxa"/>
            </w:tcMar>
          </w:tcPr>
          <w:p w14:paraId="556FF3AF"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 xml:space="preserve">Oysters </w:t>
            </w:r>
          </w:p>
          <w:p w14:paraId="42E461D5"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E89F960" w14:textId="77777777" w:rsidR="00FD130F" w:rsidRPr="00B64B06" w:rsidRDefault="00FD130F" w:rsidP="00B103DB">
            <w:pPr>
              <w:widowControl w:val="0"/>
              <w:spacing w:line="240" w:lineRule="auto"/>
              <w:rPr>
                <w:rFonts w:asciiTheme="majorHAnsi" w:hAnsiTheme="majorHAnsi" w:cstheme="majorHAnsi"/>
                <w:i/>
              </w:rPr>
            </w:pPr>
            <w:r w:rsidRPr="00B64B06">
              <w:rPr>
                <w:rFonts w:asciiTheme="majorHAnsi" w:hAnsiTheme="majorHAnsi" w:cstheme="majorHAnsi"/>
                <w:i/>
              </w:rPr>
              <w:t>Saccostrea glomerata</w:t>
            </w:r>
          </w:p>
        </w:tc>
        <w:tc>
          <w:tcPr>
            <w:tcW w:w="2122" w:type="dxa"/>
            <w:shd w:val="clear" w:color="auto" w:fill="auto"/>
            <w:tcMar>
              <w:top w:w="100" w:type="dxa"/>
              <w:left w:w="100" w:type="dxa"/>
              <w:bottom w:w="100" w:type="dxa"/>
              <w:right w:w="100" w:type="dxa"/>
            </w:tcMar>
          </w:tcPr>
          <w:p w14:paraId="1E30BF47"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F26D3BE"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F960EC5"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AC160E0"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7AE4BE3" w14:textId="77777777" w:rsidR="00FD130F" w:rsidRPr="00B64B06" w:rsidRDefault="00FD130F" w:rsidP="00B103DB">
            <w:pPr>
              <w:widowControl w:val="0"/>
              <w:spacing w:line="240" w:lineRule="auto"/>
              <w:rPr>
                <w:rFonts w:asciiTheme="majorHAnsi" w:hAnsiTheme="majorHAnsi" w:cstheme="majorHAnsi"/>
              </w:rPr>
            </w:pPr>
          </w:p>
        </w:tc>
      </w:tr>
      <w:tr w:rsidR="00FD130F" w14:paraId="0EFB7A74" w14:textId="77777777" w:rsidTr="00B103DB">
        <w:trPr>
          <w:trHeight w:val="515"/>
        </w:trPr>
        <w:tc>
          <w:tcPr>
            <w:tcW w:w="2123" w:type="dxa"/>
            <w:shd w:val="clear" w:color="auto" w:fill="auto"/>
            <w:tcMar>
              <w:top w:w="100" w:type="dxa"/>
              <w:left w:w="100" w:type="dxa"/>
              <w:bottom w:w="100" w:type="dxa"/>
              <w:right w:w="100" w:type="dxa"/>
            </w:tcMar>
          </w:tcPr>
          <w:p w14:paraId="5CB7EF12"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 xml:space="preserve">Luderick </w:t>
            </w:r>
          </w:p>
          <w:p w14:paraId="175B7D81"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BEA69EC"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Girella</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tricuspidata</w:t>
            </w:r>
            <w:proofErr w:type="spellEnd"/>
          </w:p>
        </w:tc>
        <w:tc>
          <w:tcPr>
            <w:tcW w:w="2122" w:type="dxa"/>
            <w:shd w:val="clear" w:color="auto" w:fill="auto"/>
            <w:tcMar>
              <w:top w:w="100" w:type="dxa"/>
              <w:left w:w="100" w:type="dxa"/>
              <w:bottom w:w="100" w:type="dxa"/>
              <w:right w:w="100" w:type="dxa"/>
            </w:tcMar>
          </w:tcPr>
          <w:p w14:paraId="5AEE5514"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0442D203"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27F663B"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C818E32"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138E6CF" w14:textId="77777777" w:rsidR="00FD130F" w:rsidRPr="00B64B06" w:rsidRDefault="00FD130F" w:rsidP="00B103DB">
            <w:pPr>
              <w:widowControl w:val="0"/>
              <w:spacing w:line="240" w:lineRule="auto"/>
              <w:rPr>
                <w:rFonts w:asciiTheme="majorHAnsi" w:hAnsiTheme="majorHAnsi" w:cstheme="majorHAnsi"/>
              </w:rPr>
            </w:pPr>
          </w:p>
        </w:tc>
      </w:tr>
      <w:tr w:rsidR="00FD130F" w14:paraId="25997587" w14:textId="77777777" w:rsidTr="00B103DB">
        <w:trPr>
          <w:trHeight w:val="542"/>
        </w:trPr>
        <w:tc>
          <w:tcPr>
            <w:tcW w:w="2123" w:type="dxa"/>
            <w:shd w:val="clear" w:color="auto" w:fill="auto"/>
            <w:tcMar>
              <w:top w:w="100" w:type="dxa"/>
              <w:left w:w="100" w:type="dxa"/>
              <w:bottom w:w="100" w:type="dxa"/>
              <w:right w:w="100" w:type="dxa"/>
            </w:tcMar>
          </w:tcPr>
          <w:p w14:paraId="60957327"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Australian Sardine</w:t>
            </w:r>
          </w:p>
        </w:tc>
        <w:tc>
          <w:tcPr>
            <w:tcW w:w="2122" w:type="dxa"/>
            <w:shd w:val="clear" w:color="auto" w:fill="auto"/>
            <w:tcMar>
              <w:top w:w="100" w:type="dxa"/>
              <w:left w:w="100" w:type="dxa"/>
              <w:bottom w:w="100" w:type="dxa"/>
              <w:right w:w="100" w:type="dxa"/>
            </w:tcMar>
          </w:tcPr>
          <w:p w14:paraId="606F9627"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Sardinops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sagax</w:t>
            </w:r>
            <w:proofErr w:type="spellEnd"/>
          </w:p>
        </w:tc>
        <w:tc>
          <w:tcPr>
            <w:tcW w:w="2122" w:type="dxa"/>
            <w:shd w:val="clear" w:color="auto" w:fill="auto"/>
            <w:tcMar>
              <w:top w:w="100" w:type="dxa"/>
              <w:left w:w="100" w:type="dxa"/>
              <w:bottom w:w="100" w:type="dxa"/>
              <w:right w:w="100" w:type="dxa"/>
            </w:tcMar>
          </w:tcPr>
          <w:p w14:paraId="33E04117"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D2DF0EA"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6800784"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8AD29D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62C1E76" w14:textId="77777777" w:rsidR="00FD130F" w:rsidRPr="00B64B06" w:rsidRDefault="00FD130F" w:rsidP="00B103DB">
            <w:pPr>
              <w:widowControl w:val="0"/>
              <w:spacing w:line="240" w:lineRule="auto"/>
              <w:rPr>
                <w:rFonts w:asciiTheme="majorHAnsi" w:hAnsiTheme="majorHAnsi" w:cstheme="majorHAnsi"/>
              </w:rPr>
            </w:pPr>
          </w:p>
        </w:tc>
      </w:tr>
      <w:tr w:rsidR="00FD130F" w14:paraId="2085A33B" w14:textId="77777777" w:rsidTr="00B103DB">
        <w:trPr>
          <w:trHeight w:val="515"/>
        </w:trPr>
        <w:tc>
          <w:tcPr>
            <w:tcW w:w="2123" w:type="dxa"/>
            <w:shd w:val="clear" w:color="auto" w:fill="auto"/>
            <w:tcMar>
              <w:top w:w="100" w:type="dxa"/>
              <w:left w:w="100" w:type="dxa"/>
              <w:bottom w:w="100" w:type="dxa"/>
              <w:right w:w="100" w:type="dxa"/>
            </w:tcMar>
          </w:tcPr>
          <w:p w14:paraId="0B3E7BA9"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Southern Calamari</w:t>
            </w:r>
          </w:p>
        </w:tc>
        <w:tc>
          <w:tcPr>
            <w:tcW w:w="2122" w:type="dxa"/>
            <w:shd w:val="clear" w:color="auto" w:fill="auto"/>
            <w:tcMar>
              <w:top w:w="100" w:type="dxa"/>
              <w:left w:w="100" w:type="dxa"/>
              <w:bottom w:w="100" w:type="dxa"/>
              <w:right w:w="100" w:type="dxa"/>
            </w:tcMar>
          </w:tcPr>
          <w:p w14:paraId="771ABE09"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Sepioteuthis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australia</w:t>
            </w:r>
            <w:proofErr w:type="spellEnd"/>
          </w:p>
        </w:tc>
        <w:tc>
          <w:tcPr>
            <w:tcW w:w="2122" w:type="dxa"/>
            <w:shd w:val="clear" w:color="auto" w:fill="auto"/>
            <w:tcMar>
              <w:top w:w="100" w:type="dxa"/>
              <w:left w:w="100" w:type="dxa"/>
              <w:bottom w:w="100" w:type="dxa"/>
              <w:right w:w="100" w:type="dxa"/>
            </w:tcMar>
          </w:tcPr>
          <w:p w14:paraId="57F94F96"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26F1220"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A1706ED"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0719FDD"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20EE575" w14:textId="77777777" w:rsidR="00FD130F" w:rsidRPr="00B64B06" w:rsidRDefault="00FD130F" w:rsidP="00B103DB">
            <w:pPr>
              <w:widowControl w:val="0"/>
              <w:spacing w:line="240" w:lineRule="auto"/>
              <w:rPr>
                <w:rFonts w:asciiTheme="majorHAnsi" w:hAnsiTheme="majorHAnsi" w:cstheme="majorHAnsi"/>
              </w:rPr>
            </w:pPr>
          </w:p>
        </w:tc>
      </w:tr>
      <w:tr w:rsidR="00FD130F" w14:paraId="24E4FBE9" w14:textId="77777777" w:rsidTr="00B103DB">
        <w:trPr>
          <w:trHeight w:val="589"/>
        </w:trPr>
        <w:tc>
          <w:tcPr>
            <w:tcW w:w="2123" w:type="dxa"/>
            <w:shd w:val="clear" w:color="auto" w:fill="auto"/>
            <w:tcMar>
              <w:top w:w="100" w:type="dxa"/>
              <w:left w:w="100" w:type="dxa"/>
              <w:bottom w:w="100" w:type="dxa"/>
              <w:right w:w="100" w:type="dxa"/>
            </w:tcMar>
          </w:tcPr>
          <w:p w14:paraId="41D3CD39"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lastRenderedPageBreak/>
              <w:t>King George Whiting</w:t>
            </w:r>
          </w:p>
        </w:tc>
        <w:tc>
          <w:tcPr>
            <w:tcW w:w="2122" w:type="dxa"/>
            <w:shd w:val="clear" w:color="auto" w:fill="auto"/>
            <w:tcMar>
              <w:top w:w="100" w:type="dxa"/>
              <w:left w:w="100" w:type="dxa"/>
              <w:bottom w:w="100" w:type="dxa"/>
              <w:right w:w="100" w:type="dxa"/>
            </w:tcMar>
          </w:tcPr>
          <w:p w14:paraId="7574E5C9"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Siliagnodes</w:t>
            </w:r>
            <w:proofErr w:type="spellEnd"/>
            <w:r w:rsidRPr="00B64B06">
              <w:rPr>
                <w:rFonts w:asciiTheme="majorHAnsi" w:hAnsiTheme="majorHAnsi" w:cstheme="majorHAnsi"/>
                <w:i/>
              </w:rPr>
              <w:t xml:space="preserve"> punctata</w:t>
            </w:r>
          </w:p>
        </w:tc>
        <w:tc>
          <w:tcPr>
            <w:tcW w:w="2122" w:type="dxa"/>
            <w:shd w:val="clear" w:color="auto" w:fill="auto"/>
            <w:tcMar>
              <w:top w:w="100" w:type="dxa"/>
              <w:left w:w="100" w:type="dxa"/>
              <w:bottom w:w="100" w:type="dxa"/>
              <w:right w:w="100" w:type="dxa"/>
            </w:tcMar>
          </w:tcPr>
          <w:p w14:paraId="20A0474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FDC5BC5"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03B965A5"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A7D0C95"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A589F53" w14:textId="77777777" w:rsidR="00FD130F" w:rsidRPr="00B64B06" w:rsidRDefault="00FD130F" w:rsidP="00B103DB">
            <w:pPr>
              <w:widowControl w:val="0"/>
              <w:spacing w:line="240" w:lineRule="auto"/>
              <w:rPr>
                <w:rFonts w:asciiTheme="majorHAnsi" w:hAnsiTheme="majorHAnsi" w:cstheme="majorHAnsi"/>
              </w:rPr>
            </w:pPr>
          </w:p>
        </w:tc>
      </w:tr>
      <w:tr w:rsidR="00FD130F" w14:paraId="1D701CC0" w14:textId="77777777" w:rsidTr="00B103DB">
        <w:trPr>
          <w:trHeight w:val="533"/>
        </w:trPr>
        <w:tc>
          <w:tcPr>
            <w:tcW w:w="2123" w:type="dxa"/>
            <w:shd w:val="clear" w:color="auto" w:fill="auto"/>
            <w:tcMar>
              <w:top w:w="100" w:type="dxa"/>
              <w:left w:w="100" w:type="dxa"/>
              <w:bottom w:w="100" w:type="dxa"/>
              <w:right w:w="100" w:type="dxa"/>
            </w:tcMar>
          </w:tcPr>
          <w:p w14:paraId="7FA0DB6E"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Australian Salmon</w:t>
            </w:r>
          </w:p>
          <w:p w14:paraId="590EF73B"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E2F7E68"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Arripis</w:t>
            </w:r>
            <w:proofErr w:type="spellEnd"/>
            <w:r w:rsidRPr="00B64B06">
              <w:rPr>
                <w:rFonts w:asciiTheme="majorHAnsi" w:hAnsiTheme="majorHAnsi" w:cstheme="majorHAnsi"/>
                <w:i/>
              </w:rPr>
              <w:t xml:space="preserve"> trutta</w:t>
            </w:r>
          </w:p>
        </w:tc>
        <w:tc>
          <w:tcPr>
            <w:tcW w:w="2122" w:type="dxa"/>
            <w:shd w:val="clear" w:color="auto" w:fill="auto"/>
            <w:tcMar>
              <w:top w:w="100" w:type="dxa"/>
              <w:left w:w="100" w:type="dxa"/>
              <w:bottom w:w="100" w:type="dxa"/>
              <w:right w:w="100" w:type="dxa"/>
            </w:tcMar>
          </w:tcPr>
          <w:p w14:paraId="6F112BCD"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00CA5761"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6D86DA1C"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696A5503"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F4C4E99" w14:textId="77777777" w:rsidR="00FD130F" w:rsidRPr="00B64B06" w:rsidRDefault="00FD130F" w:rsidP="00B103DB">
            <w:pPr>
              <w:widowControl w:val="0"/>
              <w:spacing w:line="240" w:lineRule="auto"/>
              <w:rPr>
                <w:rFonts w:asciiTheme="majorHAnsi" w:hAnsiTheme="majorHAnsi" w:cstheme="majorHAnsi"/>
              </w:rPr>
            </w:pPr>
          </w:p>
        </w:tc>
      </w:tr>
      <w:tr w:rsidR="00FD130F" w14:paraId="7DA8512A" w14:textId="77777777" w:rsidTr="00B103DB">
        <w:trPr>
          <w:trHeight w:val="515"/>
        </w:trPr>
        <w:tc>
          <w:tcPr>
            <w:tcW w:w="2123" w:type="dxa"/>
            <w:shd w:val="clear" w:color="auto" w:fill="auto"/>
            <w:tcMar>
              <w:top w:w="100" w:type="dxa"/>
              <w:left w:w="100" w:type="dxa"/>
              <w:bottom w:w="100" w:type="dxa"/>
              <w:right w:w="100" w:type="dxa"/>
            </w:tcMar>
          </w:tcPr>
          <w:p w14:paraId="710BAB11"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Southern Rock Lobster</w:t>
            </w:r>
          </w:p>
        </w:tc>
        <w:tc>
          <w:tcPr>
            <w:tcW w:w="2122" w:type="dxa"/>
            <w:shd w:val="clear" w:color="auto" w:fill="auto"/>
            <w:tcMar>
              <w:top w:w="100" w:type="dxa"/>
              <w:left w:w="100" w:type="dxa"/>
              <w:bottom w:w="100" w:type="dxa"/>
              <w:right w:w="100" w:type="dxa"/>
            </w:tcMar>
          </w:tcPr>
          <w:p w14:paraId="67AEA9A7"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Jasus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edwardsii</w:t>
            </w:r>
            <w:proofErr w:type="spellEnd"/>
          </w:p>
        </w:tc>
        <w:tc>
          <w:tcPr>
            <w:tcW w:w="2122" w:type="dxa"/>
            <w:shd w:val="clear" w:color="auto" w:fill="auto"/>
            <w:tcMar>
              <w:top w:w="100" w:type="dxa"/>
              <w:left w:w="100" w:type="dxa"/>
              <w:bottom w:w="100" w:type="dxa"/>
              <w:right w:w="100" w:type="dxa"/>
            </w:tcMar>
          </w:tcPr>
          <w:p w14:paraId="32AF5CE3"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0C8B358D"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39227D5"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290EE667"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BA9D6F5" w14:textId="77777777" w:rsidR="00FD130F" w:rsidRPr="00B64B06" w:rsidRDefault="00FD130F" w:rsidP="00B103DB">
            <w:pPr>
              <w:widowControl w:val="0"/>
              <w:spacing w:line="240" w:lineRule="auto"/>
              <w:rPr>
                <w:rFonts w:asciiTheme="majorHAnsi" w:hAnsiTheme="majorHAnsi" w:cstheme="majorHAnsi"/>
              </w:rPr>
            </w:pPr>
          </w:p>
        </w:tc>
      </w:tr>
      <w:tr w:rsidR="00FD130F" w14:paraId="76D74528" w14:textId="77777777" w:rsidTr="00B103DB">
        <w:trPr>
          <w:trHeight w:val="562"/>
        </w:trPr>
        <w:tc>
          <w:tcPr>
            <w:tcW w:w="2123" w:type="dxa"/>
            <w:shd w:val="clear" w:color="auto" w:fill="auto"/>
            <w:tcMar>
              <w:top w:w="100" w:type="dxa"/>
              <w:left w:w="100" w:type="dxa"/>
              <w:bottom w:w="100" w:type="dxa"/>
              <w:right w:w="100" w:type="dxa"/>
            </w:tcMar>
          </w:tcPr>
          <w:p w14:paraId="3D3EA222"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Snapper</w:t>
            </w:r>
          </w:p>
        </w:tc>
        <w:tc>
          <w:tcPr>
            <w:tcW w:w="2122" w:type="dxa"/>
            <w:shd w:val="clear" w:color="auto" w:fill="auto"/>
            <w:tcMar>
              <w:top w:w="100" w:type="dxa"/>
              <w:left w:w="100" w:type="dxa"/>
              <w:bottom w:w="100" w:type="dxa"/>
              <w:right w:w="100" w:type="dxa"/>
            </w:tcMar>
          </w:tcPr>
          <w:p w14:paraId="26DEBF28"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Pagrus</w:t>
            </w:r>
            <w:proofErr w:type="spellEnd"/>
            <w:r w:rsidRPr="00B64B06">
              <w:rPr>
                <w:rFonts w:asciiTheme="majorHAnsi" w:hAnsiTheme="majorHAnsi" w:cstheme="majorHAnsi"/>
                <w:i/>
              </w:rPr>
              <w:t xml:space="preserve"> auratus</w:t>
            </w:r>
          </w:p>
        </w:tc>
        <w:tc>
          <w:tcPr>
            <w:tcW w:w="2122" w:type="dxa"/>
            <w:shd w:val="clear" w:color="auto" w:fill="auto"/>
            <w:tcMar>
              <w:top w:w="100" w:type="dxa"/>
              <w:left w:w="100" w:type="dxa"/>
              <w:bottom w:w="100" w:type="dxa"/>
              <w:right w:w="100" w:type="dxa"/>
            </w:tcMar>
          </w:tcPr>
          <w:p w14:paraId="4A581BFA"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136135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0291FD48"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5AE577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C5F80A5" w14:textId="77777777" w:rsidR="00FD130F" w:rsidRPr="00B64B06" w:rsidRDefault="00FD130F" w:rsidP="00B103DB">
            <w:pPr>
              <w:widowControl w:val="0"/>
              <w:spacing w:line="240" w:lineRule="auto"/>
              <w:rPr>
                <w:rFonts w:asciiTheme="majorHAnsi" w:hAnsiTheme="majorHAnsi" w:cstheme="majorHAnsi"/>
              </w:rPr>
            </w:pPr>
          </w:p>
        </w:tc>
      </w:tr>
      <w:tr w:rsidR="00FD130F" w14:paraId="6A2862B8" w14:textId="77777777" w:rsidTr="00B103DB">
        <w:trPr>
          <w:trHeight w:val="515"/>
        </w:trPr>
        <w:tc>
          <w:tcPr>
            <w:tcW w:w="2123" w:type="dxa"/>
            <w:shd w:val="clear" w:color="auto" w:fill="auto"/>
            <w:tcMar>
              <w:top w:w="100" w:type="dxa"/>
              <w:left w:w="100" w:type="dxa"/>
              <w:bottom w:w="100" w:type="dxa"/>
              <w:right w:w="100" w:type="dxa"/>
            </w:tcMar>
          </w:tcPr>
          <w:p w14:paraId="3B84FC41"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Yellowfin Tuna</w:t>
            </w:r>
          </w:p>
          <w:p w14:paraId="77CE12AA"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7AF07C8" w14:textId="77777777" w:rsidR="00FD130F" w:rsidRPr="00B64B06" w:rsidRDefault="00FD130F" w:rsidP="00B103DB">
            <w:pPr>
              <w:widowControl w:val="0"/>
              <w:spacing w:line="240" w:lineRule="auto"/>
              <w:rPr>
                <w:rFonts w:asciiTheme="majorHAnsi" w:hAnsiTheme="majorHAnsi" w:cstheme="majorHAnsi"/>
                <w:i/>
              </w:rPr>
            </w:pPr>
            <w:r w:rsidRPr="00B64B06">
              <w:rPr>
                <w:rFonts w:asciiTheme="majorHAnsi" w:hAnsiTheme="majorHAnsi" w:cstheme="majorHAnsi"/>
                <w:i/>
              </w:rPr>
              <w:t xml:space="preserve">Thunnus </w:t>
            </w:r>
            <w:proofErr w:type="spellStart"/>
            <w:r w:rsidRPr="00B64B06">
              <w:rPr>
                <w:rFonts w:asciiTheme="majorHAnsi" w:hAnsiTheme="majorHAnsi" w:cstheme="majorHAnsi"/>
                <w:i/>
              </w:rPr>
              <w:t>albacares</w:t>
            </w:r>
            <w:proofErr w:type="spellEnd"/>
          </w:p>
        </w:tc>
        <w:tc>
          <w:tcPr>
            <w:tcW w:w="2122" w:type="dxa"/>
            <w:shd w:val="clear" w:color="auto" w:fill="auto"/>
            <w:tcMar>
              <w:top w:w="100" w:type="dxa"/>
              <w:left w:w="100" w:type="dxa"/>
              <w:bottom w:w="100" w:type="dxa"/>
              <w:right w:w="100" w:type="dxa"/>
            </w:tcMar>
          </w:tcPr>
          <w:p w14:paraId="50CA5F98"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EC21F2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8334D86"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63320CD5"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2232AA9" w14:textId="77777777" w:rsidR="00FD130F" w:rsidRPr="00B64B06" w:rsidRDefault="00FD130F" w:rsidP="00B103DB">
            <w:pPr>
              <w:widowControl w:val="0"/>
              <w:spacing w:line="240" w:lineRule="auto"/>
              <w:rPr>
                <w:rFonts w:asciiTheme="majorHAnsi" w:hAnsiTheme="majorHAnsi" w:cstheme="majorHAnsi"/>
              </w:rPr>
            </w:pPr>
          </w:p>
        </w:tc>
      </w:tr>
      <w:tr w:rsidR="00FD130F" w14:paraId="5A9B30A9" w14:textId="77777777" w:rsidTr="00B103DB">
        <w:trPr>
          <w:trHeight w:val="611"/>
        </w:trPr>
        <w:tc>
          <w:tcPr>
            <w:tcW w:w="2123" w:type="dxa"/>
            <w:shd w:val="clear" w:color="auto" w:fill="auto"/>
            <w:tcMar>
              <w:top w:w="100" w:type="dxa"/>
              <w:left w:w="100" w:type="dxa"/>
              <w:bottom w:w="100" w:type="dxa"/>
              <w:right w:w="100" w:type="dxa"/>
            </w:tcMar>
          </w:tcPr>
          <w:p w14:paraId="2A601811"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Gummy Shark</w:t>
            </w:r>
          </w:p>
        </w:tc>
        <w:tc>
          <w:tcPr>
            <w:tcW w:w="2122" w:type="dxa"/>
            <w:shd w:val="clear" w:color="auto" w:fill="auto"/>
            <w:tcMar>
              <w:top w:w="100" w:type="dxa"/>
              <w:left w:w="100" w:type="dxa"/>
              <w:bottom w:w="100" w:type="dxa"/>
              <w:right w:w="100" w:type="dxa"/>
            </w:tcMar>
          </w:tcPr>
          <w:p w14:paraId="43881B3E" w14:textId="77777777" w:rsidR="00FD130F" w:rsidRPr="00B64B06" w:rsidRDefault="00FD130F" w:rsidP="00B103DB">
            <w:pPr>
              <w:widowControl w:val="0"/>
              <w:spacing w:line="240" w:lineRule="auto"/>
              <w:rPr>
                <w:rFonts w:asciiTheme="majorHAnsi" w:hAnsiTheme="majorHAnsi" w:cstheme="majorHAnsi"/>
                <w:i/>
              </w:rPr>
            </w:pPr>
            <w:proofErr w:type="spellStart"/>
            <w:r w:rsidRPr="00B64B06">
              <w:rPr>
                <w:rFonts w:asciiTheme="majorHAnsi" w:hAnsiTheme="majorHAnsi" w:cstheme="majorHAnsi"/>
                <w:i/>
              </w:rPr>
              <w:t>Mustelus</w:t>
            </w:r>
            <w:proofErr w:type="spellEnd"/>
            <w:r w:rsidRPr="00B64B06">
              <w:rPr>
                <w:rFonts w:asciiTheme="majorHAnsi" w:hAnsiTheme="majorHAnsi" w:cstheme="majorHAnsi"/>
                <w:i/>
              </w:rPr>
              <w:t xml:space="preserve"> </w:t>
            </w:r>
            <w:proofErr w:type="spellStart"/>
            <w:r w:rsidRPr="00B64B06">
              <w:rPr>
                <w:rFonts w:asciiTheme="majorHAnsi" w:hAnsiTheme="majorHAnsi" w:cstheme="majorHAnsi"/>
                <w:i/>
              </w:rPr>
              <w:t>antarcticus</w:t>
            </w:r>
            <w:proofErr w:type="spellEnd"/>
          </w:p>
        </w:tc>
        <w:tc>
          <w:tcPr>
            <w:tcW w:w="2122" w:type="dxa"/>
            <w:shd w:val="clear" w:color="auto" w:fill="auto"/>
            <w:tcMar>
              <w:top w:w="100" w:type="dxa"/>
              <w:left w:w="100" w:type="dxa"/>
              <w:bottom w:w="100" w:type="dxa"/>
              <w:right w:w="100" w:type="dxa"/>
            </w:tcMar>
          </w:tcPr>
          <w:p w14:paraId="5789F5E9"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62ABC40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28D5A2C"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33C94B50"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C5B0352" w14:textId="77777777" w:rsidR="00FD130F" w:rsidRPr="00B64B06" w:rsidRDefault="00FD130F" w:rsidP="00B103DB">
            <w:pPr>
              <w:widowControl w:val="0"/>
              <w:spacing w:line="240" w:lineRule="auto"/>
              <w:rPr>
                <w:rFonts w:asciiTheme="majorHAnsi" w:hAnsiTheme="majorHAnsi" w:cstheme="majorHAnsi"/>
              </w:rPr>
            </w:pPr>
          </w:p>
        </w:tc>
      </w:tr>
      <w:tr w:rsidR="00FD130F" w14:paraId="4C3631EE" w14:textId="77777777" w:rsidTr="00B103DB">
        <w:trPr>
          <w:trHeight w:val="515"/>
        </w:trPr>
        <w:tc>
          <w:tcPr>
            <w:tcW w:w="2123" w:type="dxa"/>
            <w:shd w:val="clear" w:color="auto" w:fill="auto"/>
            <w:tcMar>
              <w:top w:w="100" w:type="dxa"/>
              <w:left w:w="100" w:type="dxa"/>
              <w:bottom w:w="100" w:type="dxa"/>
              <w:right w:w="100" w:type="dxa"/>
            </w:tcMar>
          </w:tcPr>
          <w:p w14:paraId="0EA6B55D" w14:textId="77777777" w:rsidR="00FD130F" w:rsidRPr="00B64B06" w:rsidRDefault="00FD130F" w:rsidP="00B103DB">
            <w:pPr>
              <w:widowControl w:val="0"/>
              <w:spacing w:line="240" w:lineRule="auto"/>
              <w:rPr>
                <w:rFonts w:asciiTheme="majorHAnsi" w:hAnsiTheme="majorHAnsi" w:cstheme="majorHAnsi"/>
              </w:rPr>
            </w:pPr>
            <w:r w:rsidRPr="00B64B06">
              <w:rPr>
                <w:rFonts w:asciiTheme="majorHAnsi" w:hAnsiTheme="majorHAnsi" w:cstheme="majorHAnsi"/>
              </w:rPr>
              <w:t>Swordfish</w:t>
            </w:r>
          </w:p>
          <w:p w14:paraId="2C886ED4"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09107DC8" w14:textId="77777777" w:rsidR="00FD130F" w:rsidRPr="00B64B06" w:rsidRDefault="00FD130F" w:rsidP="00B103DB">
            <w:pPr>
              <w:widowControl w:val="0"/>
              <w:spacing w:line="240" w:lineRule="auto"/>
              <w:rPr>
                <w:rFonts w:asciiTheme="majorHAnsi" w:hAnsiTheme="majorHAnsi" w:cstheme="majorHAnsi"/>
                <w:i/>
              </w:rPr>
            </w:pPr>
            <w:r w:rsidRPr="00B64B06">
              <w:rPr>
                <w:rFonts w:asciiTheme="majorHAnsi" w:hAnsiTheme="majorHAnsi" w:cstheme="majorHAnsi"/>
                <w:i/>
              </w:rPr>
              <w:t>Xiphias gladius</w:t>
            </w:r>
          </w:p>
        </w:tc>
        <w:tc>
          <w:tcPr>
            <w:tcW w:w="2122" w:type="dxa"/>
            <w:shd w:val="clear" w:color="auto" w:fill="auto"/>
            <w:tcMar>
              <w:top w:w="100" w:type="dxa"/>
              <w:left w:w="100" w:type="dxa"/>
              <w:bottom w:w="100" w:type="dxa"/>
              <w:right w:w="100" w:type="dxa"/>
            </w:tcMar>
          </w:tcPr>
          <w:p w14:paraId="58B60F10"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5B6CB57F"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747BBD6C"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4A1ED4D7" w14:textId="77777777" w:rsidR="00FD130F" w:rsidRPr="00B64B06" w:rsidRDefault="00FD130F" w:rsidP="00B103DB">
            <w:pPr>
              <w:widowControl w:val="0"/>
              <w:spacing w:line="240" w:lineRule="auto"/>
              <w:rPr>
                <w:rFonts w:asciiTheme="majorHAnsi" w:hAnsiTheme="majorHAnsi" w:cstheme="majorHAnsi"/>
              </w:rPr>
            </w:pPr>
          </w:p>
        </w:tc>
        <w:tc>
          <w:tcPr>
            <w:tcW w:w="2122" w:type="dxa"/>
            <w:shd w:val="clear" w:color="auto" w:fill="auto"/>
            <w:tcMar>
              <w:top w:w="100" w:type="dxa"/>
              <w:left w:w="100" w:type="dxa"/>
              <w:bottom w:w="100" w:type="dxa"/>
              <w:right w:w="100" w:type="dxa"/>
            </w:tcMar>
          </w:tcPr>
          <w:p w14:paraId="1BD818A5" w14:textId="77777777" w:rsidR="00FD130F" w:rsidRPr="00B64B06" w:rsidRDefault="00FD130F" w:rsidP="00B103DB">
            <w:pPr>
              <w:widowControl w:val="0"/>
              <w:spacing w:line="240" w:lineRule="auto"/>
              <w:rPr>
                <w:rFonts w:asciiTheme="majorHAnsi" w:hAnsiTheme="majorHAnsi" w:cstheme="majorHAnsi"/>
              </w:rPr>
            </w:pPr>
          </w:p>
        </w:tc>
      </w:tr>
    </w:tbl>
    <w:p w14:paraId="6010FB4D" w14:textId="2270E08E" w:rsidR="00FD130F" w:rsidRDefault="00FD130F" w:rsidP="002F2B98">
      <w:pPr>
        <w:rPr>
          <w:lang w:eastAsia="en-US"/>
        </w:rPr>
      </w:pPr>
    </w:p>
    <w:p w14:paraId="13603DCA" w14:textId="77777777" w:rsidR="00733817" w:rsidRDefault="00733817" w:rsidP="002F2B98">
      <w:pPr>
        <w:rPr>
          <w:lang w:eastAsia="en-US"/>
        </w:rPr>
        <w:sectPr w:rsidR="00733817" w:rsidSect="003E19AF">
          <w:headerReference w:type="default" r:id="rId52"/>
          <w:pgSz w:w="16840" w:h="11907" w:orient="landscape" w:code="9"/>
          <w:pgMar w:top="1134" w:right="2268" w:bottom="1134" w:left="1134" w:header="284" w:footer="283" w:gutter="0"/>
          <w:cols w:space="720"/>
          <w:docGrid w:linePitch="360"/>
        </w:sectPr>
      </w:pPr>
    </w:p>
    <w:p w14:paraId="32C428EE" w14:textId="1F28B262" w:rsidR="00733817" w:rsidRDefault="00733817" w:rsidP="00733817">
      <w:pPr>
        <w:pStyle w:val="Heading1"/>
        <w:rPr>
          <w:rFonts w:eastAsia="Arial"/>
        </w:rPr>
      </w:pPr>
      <w:bookmarkStart w:id="9" w:name="_Toc108536006"/>
      <w:r>
        <w:rPr>
          <w:rFonts w:eastAsia="Arial"/>
        </w:rPr>
        <w:lastRenderedPageBreak/>
        <w:t>Urchin Adaptation Investigation</w:t>
      </w:r>
      <w:bookmarkEnd w:id="9"/>
    </w:p>
    <w:p w14:paraId="211F4BA2" w14:textId="62B0C6B6" w:rsidR="00733817" w:rsidRDefault="00733817" w:rsidP="00733817">
      <w:pPr>
        <w:pStyle w:val="IntroFeatureText"/>
        <w:rPr>
          <w:rFonts w:eastAsia="Arial"/>
        </w:rPr>
      </w:pPr>
      <w:r>
        <w:rPr>
          <w:rFonts w:eastAsia="Arial"/>
        </w:rPr>
        <w:t xml:space="preserve">Urchins are highly successful animals that can be found in </w:t>
      </w:r>
      <w:proofErr w:type="gramStart"/>
      <w:r>
        <w:rPr>
          <w:rFonts w:eastAsia="Arial"/>
        </w:rPr>
        <w:t>all of</w:t>
      </w:r>
      <w:proofErr w:type="gramEnd"/>
      <w:r>
        <w:rPr>
          <w:rFonts w:eastAsia="Arial"/>
        </w:rPr>
        <w:t xml:space="preserve"> the world’s oceans. There are 950+ species worldwide. Only an animal highly suited (adapted) to its environment could be so successful. In this activity you will investigate the various adaptations of sea urchins and their adaptations.</w:t>
      </w:r>
    </w:p>
    <w:p w14:paraId="48A553C7" w14:textId="77777777" w:rsidR="00733817" w:rsidRDefault="00733817" w:rsidP="00733817">
      <w:pPr>
        <w:pStyle w:val="IntroFeatureText"/>
        <w:rPr>
          <w:rFonts w:eastAsia="Arial"/>
        </w:rPr>
      </w:pPr>
      <w:r>
        <w:rPr>
          <w:rFonts w:eastAsia="Arial"/>
        </w:rPr>
        <w:t>Use the internet to research the following questions</w:t>
      </w:r>
    </w:p>
    <w:p w14:paraId="098BCF8A" w14:textId="77777777" w:rsidR="00733817" w:rsidRDefault="00733817" w:rsidP="00733817">
      <w:pPr>
        <w:pStyle w:val="BodyText100ThemeColour"/>
        <w:rPr>
          <w:rFonts w:eastAsia="Arial"/>
        </w:rPr>
      </w:pPr>
    </w:p>
    <w:p w14:paraId="53A5973B" w14:textId="2353F704" w:rsidR="00733817" w:rsidRDefault="00733817" w:rsidP="00733817">
      <w:pPr>
        <w:pStyle w:val="BodyText100ThemeColour"/>
        <w:rPr>
          <w:rFonts w:eastAsia="Arial"/>
        </w:rPr>
      </w:pPr>
      <w:r>
        <w:rPr>
          <w:rFonts w:eastAsia="Arial"/>
        </w:rPr>
        <w:t>1. What</w:t>
      </w:r>
      <w:r w:rsidRPr="009E2230">
        <w:rPr>
          <w:rFonts w:eastAsia="Arial"/>
        </w:rPr>
        <w:t xml:space="preserve"> characteristics do all sea urchins have in common that make them well suited to their environment?</w:t>
      </w:r>
    </w:p>
    <w:p w14:paraId="12A791D2" w14:textId="77777777" w:rsidR="00733817" w:rsidRDefault="00733817" w:rsidP="00733817">
      <w:pPr>
        <w:pStyle w:val="BodyText100ThemeColour"/>
        <w:rPr>
          <w:rFonts w:eastAsia="Arial"/>
        </w:rPr>
      </w:pPr>
    </w:p>
    <w:p w14:paraId="4191E188" w14:textId="77777777" w:rsidR="00733817" w:rsidRDefault="00733817" w:rsidP="00733817">
      <w:pPr>
        <w:pStyle w:val="BodyText100ThemeColour"/>
        <w:rPr>
          <w:rFonts w:eastAsia="Arial"/>
        </w:rPr>
      </w:pPr>
    </w:p>
    <w:p w14:paraId="1485F9BF" w14:textId="77777777" w:rsidR="00733817" w:rsidRDefault="00733817" w:rsidP="00733817">
      <w:pPr>
        <w:pStyle w:val="BodyText100ThemeColour"/>
        <w:rPr>
          <w:rFonts w:eastAsia="Arial"/>
        </w:rPr>
      </w:pPr>
    </w:p>
    <w:p w14:paraId="72CAD7F8" w14:textId="0712B873" w:rsidR="00733817" w:rsidRPr="009E2230" w:rsidRDefault="00733817" w:rsidP="00733817">
      <w:pPr>
        <w:pStyle w:val="BodyText100ThemeColour"/>
        <w:rPr>
          <w:rFonts w:eastAsia="Arial"/>
        </w:rPr>
      </w:pPr>
      <w:r>
        <w:rPr>
          <w:rFonts w:eastAsia="Arial"/>
        </w:rPr>
        <w:t xml:space="preserve">2. </w:t>
      </w:r>
      <w:r w:rsidRPr="009E2230">
        <w:rPr>
          <w:rFonts w:eastAsia="Arial"/>
        </w:rPr>
        <w:t>In the space below, draw a labelled diagram of a sea urchin. (</w:t>
      </w:r>
      <w:proofErr w:type="gramStart"/>
      <w:r w:rsidRPr="009E2230">
        <w:rPr>
          <w:rFonts w:eastAsia="Arial"/>
        </w:rPr>
        <w:t>if</w:t>
      </w:r>
      <w:proofErr w:type="gramEnd"/>
      <w:r w:rsidRPr="009E2230">
        <w:rPr>
          <w:rFonts w:eastAsia="Arial"/>
        </w:rPr>
        <w:t xml:space="preserve"> doing online, create, save and paste an image in space below).</w:t>
      </w:r>
    </w:p>
    <w:p w14:paraId="6ACC3F26" w14:textId="77777777" w:rsidR="00733817" w:rsidRDefault="00733817" w:rsidP="00733817">
      <w:pPr>
        <w:pStyle w:val="BodyText100ThemeColour"/>
        <w:rPr>
          <w:rFonts w:eastAsia="Arial"/>
        </w:rPr>
      </w:pPr>
    </w:p>
    <w:p w14:paraId="389F90F6" w14:textId="77777777" w:rsidR="00733817" w:rsidRDefault="00733817" w:rsidP="00733817">
      <w:pPr>
        <w:pStyle w:val="BodyText100ThemeColour"/>
        <w:rPr>
          <w:rFonts w:eastAsia="Arial"/>
        </w:rPr>
      </w:pPr>
    </w:p>
    <w:p w14:paraId="5C890675" w14:textId="77777777" w:rsidR="00733817" w:rsidRDefault="00733817" w:rsidP="00733817">
      <w:pPr>
        <w:pStyle w:val="BodyText100ThemeColour"/>
        <w:rPr>
          <w:rFonts w:eastAsia="Arial"/>
        </w:rPr>
      </w:pPr>
    </w:p>
    <w:p w14:paraId="0FC98F39" w14:textId="77777777" w:rsidR="00733817" w:rsidRDefault="00733817" w:rsidP="00733817">
      <w:pPr>
        <w:pStyle w:val="BodyText100ThemeColour"/>
        <w:rPr>
          <w:rFonts w:eastAsia="Arial"/>
        </w:rPr>
      </w:pPr>
    </w:p>
    <w:p w14:paraId="42883395" w14:textId="77777777" w:rsidR="00733817" w:rsidRDefault="00733817" w:rsidP="00733817">
      <w:pPr>
        <w:pStyle w:val="BodyText100ThemeColour"/>
        <w:rPr>
          <w:rFonts w:eastAsia="Arial"/>
        </w:rPr>
      </w:pPr>
    </w:p>
    <w:p w14:paraId="7E2FA59B" w14:textId="77777777" w:rsidR="00733817" w:rsidRDefault="00733817" w:rsidP="00733817">
      <w:pPr>
        <w:pStyle w:val="BodyText100ThemeColour"/>
        <w:rPr>
          <w:rFonts w:eastAsia="Arial"/>
        </w:rPr>
      </w:pPr>
    </w:p>
    <w:p w14:paraId="04F11A48" w14:textId="77777777" w:rsidR="00733817" w:rsidRDefault="00733817" w:rsidP="00733817">
      <w:pPr>
        <w:pStyle w:val="BodyText100ThemeColour"/>
        <w:rPr>
          <w:rFonts w:eastAsia="Arial"/>
        </w:rPr>
      </w:pPr>
    </w:p>
    <w:p w14:paraId="3089F015" w14:textId="77777777" w:rsidR="00733817" w:rsidRDefault="00733817" w:rsidP="00733817">
      <w:pPr>
        <w:pStyle w:val="BodyText100ThemeColour"/>
        <w:rPr>
          <w:rFonts w:eastAsia="Arial"/>
        </w:rPr>
      </w:pPr>
    </w:p>
    <w:p w14:paraId="5190C86A" w14:textId="77777777" w:rsidR="00733817" w:rsidRDefault="00733817" w:rsidP="00733817">
      <w:pPr>
        <w:pStyle w:val="BodyText100ThemeColour"/>
        <w:rPr>
          <w:rFonts w:eastAsia="Arial"/>
        </w:rPr>
      </w:pPr>
    </w:p>
    <w:p w14:paraId="3A655AFB" w14:textId="77777777" w:rsidR="00733817" w:rsidRDefault="00733817" w:rsidP="00733817">
      <w:pPr>
        <w:pStyle w:val="BodyText100ThemeColour"/>
        <w:rPr>
          <w:rFonts w:eastAsia="Arial"/>
        </w:rPr>
      </w:pPr>
    </w:p>
    <w:p w14:paraId="5D602C2B" w14:textId="77777777" w:rsidR="00733817" w:rsidRDefault="00733817" w:rsidP="00733817">
      <w:pPr>
        <w:pStyle w:val="BodyText100ThemeColour"/>
        <w:rPr>
          <w:rFonts w:eastAsia="Arial"/>
        </w:rPr>
      </w:pPr>
    </w:p>
    <w:p w14:paraId="4D8B576B" w14:textId="7DC6ACEC" w:rsidR="00733817" w:rsidRDefault="00733817" w:rsidP="00733817">
      <w:pPr>
        <w:pStyle w:val="BodyText100ThemeColour"/>
        <w:rPr>
          <w:rFonts w:eastAsia="Arial"/>
        </w:rPr>
      </w:pPr>
      <w:r>
        <w:rPr>
          <w:rFonts w:eastAsia="Arial"/>
        </w:rPr>
        <w:t>3. What Sea creatures are sea urchins closely related to?</w:t>
      </w:r>
    </w:p>
    <w:p w14:paraId="75A58FFD" w14:textId="77777777" w:rsidR="00733817" w:rsidRDefault="00733817" w:rsidP="00733817">
      <w:pPr>
        <w:pStyle w:val="BodyText100ThemeColour"/>
        <w:rPr>
          <w:rFonts w:eastAsia="Arial"/>
        </w:rPr>
      </w:pPr>
    </w:p>
    <w:p w14:paraId="6B91E13B" w14:textId="77777777" w:rsidR="00733817" w:rsidRDefault="00733817" w:rsidP="00733817">
      <w:pPr>
        <w:pStyle w:val="BodyText100ThemeColour"/>
        <w:rPr>
          <w:rFonts w:eastAsia="Arial"/>
        </w:rPr>
      </w:pPr>
    </w:p>
    <w:p w14:paraId="567A8C3E" w14:textId="77777777" w:rsidR="00733817" w:rsidRDefault="00733817" w:rsidP="00733817">
      <w:pPr>
        <w:pStyle w:val="BodyText100ThemeColour"/>
        <w:rPr>
          <w:rFonts w:eastAsia="Arial"/>
        </w:rPr>
      </w:pPr>
    </w:p>
    <w:p w14:paraId="36631172" w14:textId="77777777" w:rsidR="00733817" w:rsidRDefault="00733817" w:rsidP="00733817">
      <w:pPr>
        <w:pStyle w:val="BodyText100ThemeColour"/>
        <w:rPr>
          <w:rFonts w:eastAsia="Arial"/>
        </w:rPr>
      </w:pPr>
    </w:p>
    <w:p w14:paraId="11A123F9" w14:textId="77777777" w:rsidR="00733817" w:rsidRDefault="00733817" w:rsidP="00733817">
      <w:pPr>
        <w:pStyle w:val="BodyText100ThemeColour"/>
        <w:rPr>
          <w:rFonts w:eastAsia="Arial"/>
        </w:rPr>
      </w:pPr>
      <w:r>
        <w:rPr>
          <w:rFonts w:eastAsia="Arial"/>
        </w:rPr>
        <w:t>4. How do sea urchins move?</w:t>
      </w:r>
    </w:p>
    <w:p w14:paraId="6DEDCDF6" w14:textId="77777777" w:rsidR="00733817" w:rsidRDefault="00733817" w:rsidP="00733817">
      <w:pPr>
        <w:pStyle w:val="BodyText100ThemeColour"/>
        <w:rPr>
          <w:rFonts w:ascii="Arial" w:eastAsia="Arial" w:hAnsi="Arial"/>
          <w:color w:val="000000"/>
          <w:sz w:val="22"/>
          <w:szCs w:val="22"/>
        </w:rPr>
      </w:pPr>
    </w:p>
    <w:p w14:paraId="35ACD5C1" w14:textId="7750238E" w:rsidR="00733817" w:rsidRPr="00733817" w:rsidRDefault="00733817" w:rsidP="00733817">
      <w:pPr>
        <w:pStyle w:val="BodyText100ThemeColour"/>
      </w:pPr>
      <w:r>
        <w:br w:type="page"/>
      </w:r>
    </w:p>
    <w:p w14:paraId="42912DC5" w14:textId="77777777" w:rsidR="00733817" w:rsidRDefault="00733817" w:rsidP="00733817">
      <w:pPr>
        <w:pStyle w:val="BodyText100ThemeColour"/>
        <w:rPr>
          <w:rFonts w:eastAsia="Arial"/>
        </w:rPr>
      </w:pPr>
    </w:p>
    <w:p w14:paraId="5695C48B" w14:textId="77777777" w:rsidR="00733817" w:rsidRDefault="00733817" w:rsidP="00733817">
      <w:pPr>
        <w:pStyle w:val="BodyText100ThemeColour"/>
        <w:rPr>
          <w:rFonts w:eastAsia="Arial"/>
        </w:rPr>
      </w:pPr>
      <w:r>
        <w:rPr>
          <w:rFonts w:eastAsia="Arial"/>
        </w:rPr>
        <w:t>5. How do sea urchins reproduce?</w:t>
      </w:r>
    </w:p>
    <w:p w14:paraId="4AA1EA81" w14:textId="77777777" w:rsidR="00733817" w:rsidRDefault="00733817" w:rsidP="00733817">
      <w:pPr>
        <w:pStyle w:val="BodyText100ThemeColour"/>
        <w:rPr>
          <w:rFonts w:eastAsia="Arial"/>
        </w:rPr>
      </w:pPr>
    </w:p>
    <w:p w14:paraId="40AE20D1" w14:textId="77777777" w:rsidR="00733817" w:rsidRDefault="00733817" w:rsidP="00733817">
      <w:pPr>
        <w:pStyle w:val="BodyText100ThemeColour"/>
        <w:rPr>
          <w:rFonts w:eastAsia="Arial"/>
        </w:rPr>
      </w:pPr>
    </w:p>
    <w:p w14:paraId="732DD67A" w14:textId="77777777" w:rsidR="00733817" w:rsidRDefault="00733817" w:rsidP="00733817">
      <w:pPr>
        <w:pStyle w:val="BodyText100ThemeColour"/>
        <w:rPr>
          <w:rFonts w:eastAsia="Arial"/>
        </w:rPr>
      </w:pPr>
    </w:p>
    <w:p w14:paraId="4089FD62" w14:textId="77777777" w:rsidR="00733817" w:rsidRDefault="00733817" w:rsidP="00733817">
      <w:pPr>
        <w:pStyle w:val="BodyText100ThemeColour"/>
        <w:rPr>
          <w:rFonts w:eastAsia="Arial"/>
        </w:rPr>
      </w:pPr>
    </w:p>
    <w:p w14:paraId="6A446130" w14:textId="77777777" w:rsidR="00733817" w:rsidRDefault="00733817" w:rsidP="00733817">
      <w:pPr>
        <w:pStyle w:val="BodyText100ThemeColour"/>
        <w:rPr>
          <w:rFonts w:eastAsia="Arial"/>
        </w:rPr>
      </w:pPr>
      <w:r>
        <w:rPr>
          <w:rFonts w:eastAsia="Arial"/>
        </w:rPr>
        <w:t>6. Choose another ocean animal. Record and compare their adaptations to the sea urchin in the space below</w:t>
      </w:r>
    </w:p>
    <w:p w14:paraId="40642E68" w14:textId="389C9672" w:rsidR="00733817" w:rsidRDefault="00733817" w:rsidP="00733817">
      <w:pPr>
        <w:pStyle w:val="BodyText100ThemeColour"/>
        <w:rPr>
          <w:rFonts w:eastAsia="Arial"/>
        </w:rPr>
        <w:sectPr w:rsidR="00733817" w:rsidSect="00733817">
          <w:headerReference w:type="default" r:id="rId53"/>
          <w:pgSz w:w="11907" w:h="16840" w:code="9"/>
          <w:pgMar w:top="2268" w:right="1134" w:bottom="1134" w:left="1134" w:header="284" w:footer="283" w:gutter="0"/>
          <w:cols w:space="720"/>
          <w:docGrid w:linePitch="360"/>
        </w:sectPr>
      </w:pPr>
    </w:p>
    <w:p w14:paraId="737FDE4B" w14:textId="77777777" w:rsidR="00733817" w:rsidRDefault="00733817" w:rsidP="00733817">
      <w:pPr>
        <w:pStyle w:val="Heading1"/>
        <w:rPr>
          <w:rFonts w:eastAsia="Arial"/>
        </w:rPr>
      </w:pPr>
      <w:bookmarkStart w:id="10" w:name="_Toc108536007"/>
      <w:r>
        <w:rPr>
          <w:rFonts w:eastAsia="Arial"/>
        </w:rPr>
        <w:lastRenderedPageBreak/>
        <w:t>Urchin adaptation Types Investigation</w:t>
      </w:r>
      <w:bookmarkEnd w:id="10"/>
      <w:r>
        <w:rPr>
          <w:rFonts w:eastAsia="Arial"/>
        </w:rPr>
        <w:t xml:space="preserve"> </w:t>
      </w:r>
    </w:p>
    <w:p w14:paraId="01AE2C2A" w14:textId="0B7FCEC6" w:rsidR="00733817" w:rsidRPr="00733817" w:rsidRDefault="00733817" w:rsidP="00733817">
      <w:pPr>
        <w:pStyle w:val="IntroFeatureText"/>
        <w:rPr>
          <w:rFonts w:eastAsia="Arial"/>
        </w:rPr>
      </w:pPr>
      <w:r>
        <w:rPr>
          <w:rFonts w:eastAsia="Arial"/>
        </w:rPr>
        <w:t xml:space="preserve">Urchins are highly successful animals that can be found in </w:t>
      </w:r>
      <w:proofErr w:type="gramStart"/>
      <w:r>
        <w:rPr>
          <w:rFonts w:eastAsia="Arial"/>
        </w:rPr>
        <w:t>all of</w:t>
      </w:r>
      <w:proofErr w:type="gramEnd"/>
      <w:r>
        <w:rPr>
          <w:rFonts w:eastAsia="Arial"/>
        </w:rPr>
        <w:t xml:space="preserve"> the world’s oceans. There are 950+ species worldwide. Only an animal highly suited (adapted) to its environment could be so successful. Some of their adaptations are outlined below.</w:t>
      </w:r>
    </w:p>
    <w:p w14:paraId="11E0FC16" w14:textId="77777777" w:rsidR="00733817" w:rsidRDefault="00733817" w:rsidP="00733817">
      <w:pPr>
        <w:pStyle w:val="IntroFeatureText"/>
        <w:rPr>
          <w:rFonts w:eastAsia="Arial"/>
        </w:rPr>
      </w:pPr>
      <w:r>
        <w:rPr>
          <w:rFonts w:eastAsia="Arial"/>
        </w:rPr>
        <w:t>Scientists classify adaptations in three main categories.</w:t>
      </w:r>
    </w:p>
    <w:p w14:paraId="7F338DA4" w14:textId="77777777" w:rsidR="00733817" w:rsidRDefault="00733817" w:rsidP="00733817">
      <w:pPr>
        <w:pStyle w:val="IntroFeatureText"/>
      </w:pPr>
      <w:r>
        <w:rPr>
          <w:rFonts w:eastAsia="Arial"/>
          <w:b/>
        </w:rPr>
        <w:t>Behavioural</w:t>
      </w:r>
      <w:r>
        <w:rPr>
          <w:rFonts w:eastAsia="Arial"/>
        </w:rPr>
        <w:t>: things organisms do to survive or reproduce</w:t>
      </w:r>
    </w:p>
    <w:p w14:paraId="77CDBF84" w14:textId="77777777" w:rsidR="00733817" w:rsidRDefault="00733817" w:rsidP="00733817">
      <w:pPr>
        <w:pStyle w:val="IntroFeatureText"/>
      </w:pPr>
      <w:r>
        <w:rPr>
          <w:rFonts w:eastAsia="Arial"/>
          <w:b/>
        </w:rPr>
        <w:t>Physiological</w:t>
      </w:r>
      <w:r>
        <w:rPr>
          <w:rFonts w:eastAsia="Arial"/>
        </w:rPr>
        <w:t>: a body process that helps an organism survive /reproduce.</w:t>
      </w:r>
    </w:p>
    <w:p w14:paraId="2B391D5F" w14:textId="77777777" w:rsidR="00733817" w:rsidRPr="002563CE" w:rsidRDefault="00733817" w:rsidP="00733817">
      <w:pPr>
        <w:pStyle w:val="IntroFeatureText"/>
      </w:pPr>
      <w:r>
        <w:rPr>
          <w:rFonts w:eastAsia="Arial"/>
          <w:b/>
        </w:rPr>
        <w:t>Structural</w:t>
      </w:r>
      <w:r>
        <w:rPr>
          <w:rFonts w:eastAsia="Arial"/>
        </w:rPr>
        <w:t>: a physical feature that helps an organism survive /</w:t>
      </w:r>
      <w:r w:rsidRPr="002563CE">
        <w:rPr>
          <w:rFonts w:eastAsia="Arial"/>
        </w:rPr>
        <w:t>reproduce.</w:t>
      </w:r>
    </w:p>
    <w:p w14:paraId="49288713" w14:textId="77777777" w:rsidR="00733817" w:rsidRPr="002563CE" w:rsidRDefault="00733817" w:rsidP="00733817">
      <w:pPr>
        <w:pStyle w:val="BodyText"/>
        <w:rPr>
          <w:rFonts w:eastAsia="Arial"/>
          <w:color w:val="00B2A9" w:themeColor="text2"/>
        </w:rPr>
      </w:pPr>
    </w:p>
    <w:p w14:paraId="32D2BB45" w14:textId="77777777" w:rsidR="00733817" w:rsidRPr="002563CE" w:rsidRDefault="00733817" w:rsidP="00733817">
      <w:pPr>
        <w:pStyle w:val="BodyText"/>
        <w:rPr>
          <w:rFonts w:eastAsia="Arial"/>
          <w:color w:val="00B2A9" w:themeColor="text2"/>
        </w:rPr>
      </w:pPr>
      <w:r w:rsidRPr="002563CE">
        <w:rPr>
          <w:rFonts w:eastAsia="Arial"/>
          <w:color w:val="00B2A9" w:themeColor="text2"/>
        </w:rPr>
        <w:t>Record the category(s) of adaptation in the space below: Note some adaptations may have multiple categories.</w:t>
      </w:r>
    </w:p>
    <w:p w14:paraId="596717F6" w14:textId="77777777" w:rsidR="00733817" w:rsidRPr="002563CE" w:rsidRDefault="00733817" w:rsidP="00733817">
      <w:pPr>
        <w:pStyle w:val="ListNumber"/>
        <w:rPr>
          <w:rFonts w:eastAsia="Arial"/>
          <w:color w:val="00B2A9" w:themeColor="text2"/>
        </w:rPr>
      </w:pPr>
      <w:r w:rsidRPr="002563CE">
        <w:rPr>
          <w:rFonts w:eastAsia="Arial"/>
          <w:color w:val="00B2A9" w:themeColor="text2"/>
        </w:rPr>
        <w:t>They can survive in low food environments by shrinking their shell size (if you are smaller, you need less food)</w:t>
      </w:r>
    </w:p>
    <w:p w14:paraId="574B099E" w14:textId="77777777" w:rsidR="00733817" w:rsidRPr="002563CE" w:rsidRDefault="00733817" w:rsidP="00733817">
      <w:pPr>
        <w:pStyle w:val="ListNumber"/>
        <w:numPr>
          <w:ilvl w:val="0"/>
          <w:numId w:val="0"/>
        </w:numPr>
        <w:rPr>
          <w:rFonts w:eastAsia="Arial"/>
          <w:color w:val="00B2A9" w:themeColor="text2"/>
        </w:rPr>
      </w:pPr>
    </w:p>
    <w:p w14:paraId="74BCE5A3" w14:textId="77777777" w:rsidR="00733817" w:rsidRPr="002563CE" w:rsidRDefault="00733817" w:rsidP="00733817">
      <w:pPr>
        <w:pStyle w:val="ListNumber"/>
        <w:numPr>
          <w:ilvl w:val="0"/>
          <w:numId w:val="0"/>
        </w:numPr>
        <w:ind w:left="340"/>
        <w:rPr>
          <w:rFonts w:eastAsia="Arial"/>
          <w:color w:val="00B2A9" w:themeColor="text2"/>
        </w:rPr>
      </w:pPr>
    </w:p>
    <w:p w14:paraId="0DC285FE" w14:textId="77777777" w:rsidR="00733817" w:rsidRPr="002563CE" w:rsidRDefault="00733817" w:rsidP="00733817">
      <w:pPr>
        <w:pStyle w:val="ListNumber"/>
        <w:rPr>
          <w:rFonts w:eastAsia="Arial"/>
          <w:color w:val="00B2A9" w:themeColor="text2"/>
        </w:rPr>
      </w:pPr>
      <w:r w:rsidRPr="002563CE">
        <w:rPr>
          <w:rFonts w:eastAsia="Arial"/>
          <w:color w:val="00B2A9" w:themeColor="text2"/>
        </w:rPr>
        <w:t>They put less investment in reproduction in low food environments. Less energy in the roe (eggs and gonads)</w:t>
      </w:r>
    </w:p>
    <w:p w14:paraId="2DC4F567" w14:textId="77777777" w:rsidR="00733817" w:rsidRPr="002563CE" w:rsidRDefault="00733817" w:rsidP="00733817">
      <w:pPr>
        <w:pStyle w:val="ListNumber"/>
        <w:numPr>
          <w:ilvl w:val="0"/>
          <w:numId w:val="0"/>
        </w:numPr>
        <w:rPr>
          <w:rFonts w:eastAsia="Arial"/>
          <w:color w:val="00B2A9" w:themeColor="text2"/>
        </w:rPr>
      </w:pPr>
    </w:p>
    <w:p w14:paraId="7807337A" w14:textId="77777777" w:rsidR="00733817" w:rsidRPr="002563CE" w:rsidRDefault="00733817" w:rsidP="00733817">
      <w:pPr>
        <w:pStyle w:val="ListNumber"/>
        <w:numPr>
          <w:ilvl w:val="0"/>
          <w:numId w:val="0"/>
        </w:numPr>
        <w:ind w:left="340"/>
        <w:rPr>
          <w:rFonts w:eastAsia="Arial"/>
          <w:color w:val="00B2A9" w:themeColor="text2"/>
        </w:rPr>
      </w:pPr>
    </w:p>
    <w:p w14:paraId="474EBEF7" w14:textId="77777777" w:rsidR="00733817" w:rsidRPr="002563CE" w:rsidRDefault="00733817" w:rsidP="00733817">
      <w:pPr>
        <w:pStyle w:val="ListNumber"/>
        <w:rPr>
          <w:rFonts w:eastAsia="Arial"/>
          <w:color w:val="00B2A9" w:themeColor="text2"/>
        </w:rPr>
      </w:pPr>
      <w:r w:rsidRPr="002563CE">
        <w:rPr>
          <w:rFonts w:eastAsia="Arial"/>
          <w:color w:val="00B2A9" w:themeColor="text2"/>
        </w:rPr>
        <w:t xml:space="preserve"> Spines - protects them from predators and they can also use them to catch bits of seaweed as they float past. They also use the spines to pass food to the underneath side where their mouth is.</w:t>
      </w:r>
    </w:p>
    <w:p w14:paraId="3300D615" w14:textId="77777777" w:rsidR="00733817" w:rsidRPr="002563CE" w:rsidRDefault="00733817" w:rsidP="00733817">
      <w:pPr>
        <w:pStyle w:val="ListNumber"/>
        <w:numPr>
          <w:ilvl w:val="0"/>
          <w:numId w:val="0"/>
        </w:numPr>
        <w:ind w:left="340"/>
        <w:rPr>
          <w:rFonts w:eastAsia="Arial"/>
          <w:color w:val="00B2A9" w:themeColor="text2"/>
        </w:rPr>
      </w:pPr>
    </w:p>
    <w:p w14:paraId="4221C0FD" w14:textId="77777777" w:rsidR="00733817" w:rsidRPr="002563CE" w:rsidRDefault="00733817" w:rsidP="00733817">
      <w:pPr>
        <w:pStyle w:val="ListNumber"/>
        <w:numPr>
          <w:ilvl w:val="0"/>
          <w:numId w:val="0"/>
        </w:numPr>
        <w:ind w:left="340"/>
        <w:rPr>
          <w:rFonts w:eastAsia="Arial"/>
          <w:color w:val="00B2A9" w:themeColor="text2"/>
        </w:rPr>
      </w:pPr>
    </w:p>
    <w:p w14:paraId="23F59030" w14:textId="77777777" w:rsidR="00733817" w:rsidRPr="002563CE" w:rsidRDefault="00733817" w:rsidP="00733817">
      <w:pPr>
        <w:pStyle w:val="ListNumber"/>
        <w:numPr>
          <w:ilvl w:val="0"/>
          <w:numId w:val="0"/>
        </w:numPr>
        <w:ind w:left="340"/>
        <w:rPr>
          <w:rFonts w:eastAsia="Arial"/>
          <w:color w:val="00B2A9" w:themeColor="text2"/>
        </w:rPr>
      </w:pPr>
    </w:p>
    <w:p w14:paraId="1EA958F5" w14:textId="77777777" w:rsidR="00733817" w:rsidRPr="002563CE" w:rsidRDefault="00733817" w:rsidP="00733817">
      <w:pPr>
        <w:pStyle w:val="ListNumber"/>
        <w:rPr>
          <w:rFonts w:eastAsia="Arial"/>
          <w:color w:val="00B2A9" w:themeColor="text2"/>
        </w:rPr>
      </w:pPr>
      <w:r w:rsidRPr="002563CE">
        <w:rPr>
          <w:rFonts w:eastAsia="Arial"/>
          <w:color w:val="00B2A9" w:themeColor="text2"/>
        </w:rPr>
        <w:t>Mouth on the bottom - this means they can graze along the rock and eat anything that’s attached there. The mouth is called an Aristotle’s lantern and looks a bit like a beak.</w:t>
      </w:r>
    </w:p>
    <w:p w14:paraId="6812C5B3" w14:textId="08803CA1" w:rsidR="00733817" w:rsidRPr="002563CE" w:rsidRDefault="00733817" w:rsidP="00733817">
      <w:pPr>
        <w:pStyle w:val="ListNumber"/>
        <w:numPr>
          <w:ilvl w:val="0"/>
          <w:numId w:val="0"/>
        </w:numPr>
        <w:rPr>
          <w:rFonts w:eastAsia="Arial"/>
          <w:color w:val="00B2A9" w:themeColor="text2"/>
        </w:rPr>
      </w:pPr>
    </w:p>
    <w:p w14:paraId="3337503A" w14:textId="77777777" w:rsidR="00733817" w:rsidRPr="002563CE" w:rsidRDefault="00733817" w:rsidP="00733817">
      <w:pPr>
        <w:pStyle w:val="ListNumber"/>
        <w:numPr>
          <w:ilvl w:val="0"/>
          <w:numId w:val="0"/>
        </w:numPr>
        <w:ind w:left="340"/>
        <w:rPr>
          <w:rFonts w:eastAsia="Arial"/>
          <w:color w:val="00B2A9" w:themeColor="text2"/>
        </w:rPr>
      </w:pPr>
    </w:p>
    <w:p w14:paraId="6C0D7FA2" w14:textId="77777777" w:rsidR="00733817" w:rsidRPr="002563CE" w:rsidRDefault="00733817" w:rsidP="00733817">
      <w:pPr>
        <w:pStyle w:val="ListNumber"/>
        <w:rPr>
          <w:rFonts w:eastAsia="Arial"/>
          <w:color w:val="00B2A9" w:themeColor="text2"/>
        </w:rPr>
      </w:pPr>
      <w:r w:rsidRPr="002563CE">
        <w:rPr>
          <w:rFonts w:eastAsia="Arial"/>
          <w:color w:val="00B2A9" w:themeColor="text2"/>
        </w:rPr>
        <w:t>Sea urchins move by walking, using their many flexible tube feet.</w:t>
      </w:r>
    </w:p>
    <w:p w14:paraId="18E3C6C1" w14:textId="77777777" w:rsidR="00733817" w:rsidRDefault="00733817" w:rsidP="00733817">
      <w:pPr>
        <w:pStyle w:val="BodyText100ThemeColour"/>
        <w:sectPr w:rsidR="00733817" w:rsidSect="00733817">
          <w:pgSz w:w="11907" w:h="16840" w:code="9"/>
          <w:pgMar w:top="2268" w:right="1134" w:bottom="1134" w:left="1134" w:header="284" w:footer="283" w:gutter="0"/>
          <w:cols w:space="720"/>
          <w:docGrid w:linePitch="360"/>
        </w:sectPr>
      </w:pPr>
    </w:p>
    <w:p w14:paraId="5F6366AD" w14:textId="69017A85" w:rsidR="00FD130F" w:rsidRDefault="00733817" w:rsidP="00733817">
      <w:pPr>
        <w:pStyle w:val="Heading1"/>
      </w:pPr>
      <w:bookmarkStart w:id="11" w:name="_Toc108536008"/>
      <w:r>
        <w:lastRenderedPageBreak/>
        <w:t>Top-Down Systems Year 5-6 Quiz</w:t>
      </w:r>
      <w:bookmarkEnd w:id="11"/>
    </w:p>
    <w:p w14:paraId="2CA0A53D" w14:textId="77777777" w:rsidR="00733817" w:rsidRPr="00016060" w:rsidRDefault="00733817" w:rsidP="00733817">
      <w:pPr>
        <w:pStyle w:val="IntroFeatureText"/>
        <w:rPr>
          <w:rFonts w:eastAsia="Arial"/>
        </w:rPr>
      </w:pPr>
      <w:r w:rsidRPr="00016060">
        <w:rPr>
          <w:rFonts w:eastAsia="Arial"/>
        </w:rPr>
        <w:t>Trophic levels are an organism's position in the food web. In the top-down control, the populations of the organisms at lower trophic levels (bottom of the pyramid) are controlled by the organisms at the top.</w:t>
      </w:r>
    </w:p>
    <w:p w14:paraId="29EFECFB" w14:textId="77777777" w:rsidR="00733817" w:rsidRDefault="00733817" w:rsidP="00733817">
      <w:pPr>
        <w:pStyle w:val="BodyText100ThemeColour"/>
        <w:rPr>
          <w:rFonts w:eastAsia="Arial"/>
        </w:rPr>
      </w:pPr>
    </w:p>
    <w:p w14:paraId="74631F2A" w14:textId="54252111" w:rsidR="00733817" w:rsidRDefault="00733817" w:rsidP="00733817">
      <w:pPr>
        <w:pStyle w:val="BodyText100ThemeColour"/>
        <w:rPr>
          <w:rFonts w:eastAsia="Arial"/>
        </w:rPr>
      </w:pPr>
      <w:r>
        <w:rPr>
          <w:rFonts w:eastAsia="Arial"/>
        </w:rPr>
        <w:t>1.Use the following words to match the letters with the correct trophic levels below:</w:t>
      </w:r>
    </w:p>
    <w:p w14:paraId="19AF8120" w14:textId="77777777" w:rsidR="00733817" w:rsidRPr="00016060" w:rsidRDefault="00733817" w:rsidP="00733817">
      <w:pPr>
        <w:pStyle w:val="BodyText100ThemeColour"/>
        <w:rPr>
          <w:rFonts w:eastAsia="Arial"/>
        </w:rPr>
      </w:pPr>
      <w:r w:rsidRPr="00016060">
        <w:rPr>
          <w:rFonts w:eastAsia="Arial"/>
        </w:rPr>
        <w:t>primary consumer, primary producer, secondary consumer, tertiary consumer</w:t>
      </w:r>
    </w:p>
    <w:p w14:paraId="7CF96DA1" w14:textId="77777777" w:rsidR="00733817" w:rsidRDefault="00733817" w:rsidP="00733817">
      <w:pPr>
        <w:pStyle w:val="BodyText100ThemeColour"/>
      </w:pPr>
      <w:r>
        <w:rPr>
          <w:noProof/>
        </w:rPr>
        <w:drawing>
          <wp:inline distT="0" distB="0" distL="114300" distR="114300" wp14:anchorId="5AF3B643" wp14:editId="44FD43F7">
            <wp:extent cx="4572000" cy="2724150"/>
            <wp:effectExtent l="0" t="0" r="0" b="0"/>
            <wp:docPr id="1729839915" name="image1.jpg" descr="A diagram of trophic levels in a pyramid. On the top point down to the bottom layer has a Shark, Seal, Fish and Seaweed."/>
            <wp:cNvGraphicFramePr/>
            <a:graphic xmlns:a="http://schemas.openxmlformats.org/drawingml/2006/main">
              <a:graphicData uri="http://schemas.openxmlformats.org/drawingml/2006/picture">
                <pic:pic xmlns:pic="http://schemas.openxmlformats.org/drawingml/2006/picture">
                  <pic:nvPicPr>
                    <pic:cNvPr id="1729839915" name="image1.jpg" descr="A diagram of trophic levels in a pyramid. On the top point down to the bottom layer has a Shark, Seal, Fish and Seaweed."/>
                    <pic:cNvPicPr preferRelativeResize="0"/>
                  </pic:nvPicPr>
                  <pic:blipFill>
                    <a:blip r:embed="rId54"/>
                    <a:srcRect/>
                    <a:stretch>
                      <a:fillRect/>
                    </a:stretch>
                  </pic:blipFill>
                  <pic:spPr>
                    <a:xfrm>
                      <a:off x="0" y="0"/>
                      <a:ext cx="4572000" cy="2724150"/>
                    </a:xfrm>
                    <a:prstGeom prst="rect">
                      <a:avLst/>
                    </a:prstGeom>
                    <a:ln/>
                  </pic:spPr>
                </pic:pic>
              </a:graphicData>
            </a:graphic>
          </wp:inline>
        </w:drawing>
      </w:r>
    </w:p>
    <w:p w14:paraId="07EFC4DC" w14:textId="77777777" w:rsidR="00733817" w:rsidRDefault="00733817" w:rsidP="00733817">
      <w:pPr>
        <w:pStyle w:val="BodyText100ThemeColour"/>
        <w:rPr>
          <w:rFonts w:eastAsia="Arial"/>
        </w:rPr>
      </w:pPr>
      <w:r>
        <w:rPr>
          <w:rFonts w:eastAsia="Arial"/>
        </w:rPr>
        <w:t xml:space="preserve">A = </w:t>
      </w:r>
    </w:p>
    <w:p w14:paraId="145FD9B5" w14:textId="77777777" w:rsidR="00733817" w:rsidRDefault="00733817" w:rsidP="00733817">
      <w:pPr>
        <w:pStyle w:val="BodyText100ThemeColour"/>
        <w:rPr>
          <w:rFonts w:eastAsia="Arial"/>
        </w:rPr>
      </w:pPr>
      <w:r>
        <w:rPr>
          <w:rFonts w:eastAsia="Arial"/>
        </w:rPr>
        <w:t xml:space="preserve">B = </w:t>
      </w:r>
    </w:p>
    <w:p w14:paraId="3C2FA78E" w14:textId="77777777" w:rsidR="00733817" w:rsidRDefault="00733817" w:rsidP="00733817">
      <w:pPr>
        <w:pStyle w:val="BodyText100ThemeColour"/>
        <w:rPr>
          <w:rFonts w:eastAsia="Arial"/>
        </w:rPr>
      </w:pPr>
      <w:r>
        <w:rPr>
          <w:rFonts w:eastAsia="Arial"/>
        </w:rPr>
        <w:t xml:space="preserve">C = </w:t>
      </w:r>
    </w:p>
    <w:p w14:paraId="0B3BD246" w14:textId="77777777" w:rsidR="00733817" w:rsidRDefault="00733817" w:rsidP="00733817">
      <w:pPr>
        <w:pStyle w:val="BodyText100ThemeColour"/>
        <w:rPr>
          <w:rFonts w:eastAsia="Arial"/>
        </w:rPr>
      </w:pPr>
      <w:r>
        <w:rPr>
          <w:rFonts w:eastAsia="Arial"/>
        </w:rPr>
        <w:t xml:space="preserve">D = </w:t>
      </w:r>
    </w:p>
    <w:p w14:paraId="10FE792F" w14:textId="77777777" w:rsidR="00733817" w:rsidRDefault="00733817" w:rsidP="00733817">
      <w:pPr>
        <w:pStyle w:val="BodyText100ThemeColour"/>
        <w:rPr>
          <w:rFonts w:eastAsia="Arial"/>
        </w:rPr>
      </w:pPr>
    </w:p>
    <w:p w14:paraId="0D7BCAEE" w14:textId="77777777" w:rsidR="00733817" w:rsidRDefault="00733817" w:rsidP="00733817">
      <w:pPr>
        <w:pStyle w:val="BodyText100ThemeColour"/>
        <w:rPr>
          <w:rFonts w:eastAsia="Arial"/>
        </w:rPr>
      </w:pPr>
      <w:r>
        <w:rPr>
          <w:rFonts w:eastAsia="Arial"/>
        </w:rPr>
        <w:t>(4 marks)</w:t>
      </w:r>
    </w:p>
    <w:p w14:paraId="6124D18B" w14:textId="77777777" w:rsidR="00733817" w:rsidRDefault="00733817" w:rsidP="00733817">
      <w:pPr>
        <w:pStyle w:val="BodyText100ThemeColour"/>
        <w:rPr>
          <w:rFonts w:eastAsia="Arial"/>
        </w:rPr>
      </w:pPr>
    </w:p>
    <w:p w14:paraId="5C87AD77" w14:textId="526FE092" w:rsidR="00733817" w:rsidRDefault="00733817" w:rsidP="00733817">
      <w:pPr>
        <w:pStyle w:val="BodyText100ThemeColour"/>
        <w:rPr>
          <w:rFonts w:eastAsia="Arial"/>
        </w:rPr>
      </w:pPr>
      <w:r>
        <w:rPr>
          <w:rFonts w:eastAsia="Arial"/>
        </w:rPr>
        <w:t xml:space="preserve">2.The above diagram shows a top-down control. Which species control the sea lion population numbers? (1 mark) </w:t>
      </w:r>
    </w:p>
    <w:p w14:paraId="5C16A49E" w14:textId="77777777" w:rsidR="00733817" w:rsidRDefault="00733817" w:rsidP="00733817">
      <w:pPr>
        <w:pStyle w:val="BodyText100ThemeColour"/>
        <w:rPr>
          <w:rFonts w:eastAsia="Arial"/>
        </w:rPr>
      </w:pPr>
    </w:p>
    <w:p w14:paraId="6BB61AEF" w14:textId="77777777" w:rsidR="00733817" w:rsidRDefault="00733817" w:rsidP="00733817">
      <w:pPr>
        <w:pStyle w:val="BodyText100ThemeColour"/>
        <w:rPr>
          <w:rFonts w:eastAsia="Arial"/>
        </w:rPr>
      </w:pPr>
    </w:p>
    <w:p w14:paraId="44344559" w14:textId="77777777" w:rsidR="00733817" w:rsidRDefault="00733817" w:rsidP="00733817">
      <w:pPr>
        <w:pStyle w:val="BodyText100ThemeColour"/>
      </w:pPr>
      <w:r>
        <w:br w:type="page"/>
      </w:r>
    </w:p>
    <w:p w14:paraId="2455515C" w14:textId="77777777" w:rsidR="00733817" w:rsidRDefault="00733817" w:rsidP="00733817">
      <w:pPr>
        <w:pStyle w:val="BodyText100ThemeColour"/>
        <w:rPr>
          <w:rFonts w:eastAsia="Arial"/>
        </w:rPr>
      </w:pPr>
      <w:r>
        <w:rPr>
          <w:rFonts w:eastAsia="Arial"/>
        </w:rPr>
        <w:lastRenderedPageBreak/>
        <w:t>3.   In a top-down system, populations of the organisms lower trophic levels (bottom of the pyramid) are controlled by the organisms at the top. In the above situation, what may happen if there were not enough sea lions? (2 marks)</w:t>
      </w:r>
    </w:p>
    <w:p w14:paraId="781EEAB8" w14:textId="77777777" w:rsidR="00733817" w:rsidRDefault="00733817" w:rsidP="00733817">
      <w:pPr>
        <w:pStyle w:val="BodyText100ThemeColour"/>
        <w:rPr>
          <w:rFonts w:eastAsia="Arial"/>
        </w:rPr>
      </w:pPr>
    </w:p>
    <w:p w14:paraId="551F8CCE" w14:textId="77777777" w:rsidR="00733817" w:rsidRDefault="00733817" w:rsidP="00733817">
      <w:pPr>
        <w:pStyle w:val="BodyText100ThemeColour"/>
        <w:rPr>
          <w:rFonts w:eastAsia="Arial"/>
        </w:rPr>
      </w:pPr>
      <w:r>
        <w:rPr>
          <w:rFonts w:eastAsia="Arial"/>
        </w:rPr>
        <w:t>4. Finish this sentence: (1 mark)</w:t>
      </w:r>
    </w:p>
    <w:p w14:paraId="36698D55" w14:textId="77777777" w:rsidR="00733817" w:rsidRDefault="00733817" w:rsidP="00733817">
      <w:pPr>
        <w:pStyle w:val="BodyText100ThemeColour"/>
        <w:rPr>
          <w:rFonts w:eastAsia="Arial"/>
        </w:rPr>
      </w:pPr>
      <w:r>
        <w:rPr>
          <w:rFonts w:eastAsia="Arial"/>
        </w:rPr>
        <w:t xml:space="preserve">In the diagram below, the ecosystem is controlled from </w:t>
      </w:r>
    </w:p>
    <w:p w14:paraId="0A5FCF32" w14:textId="77777777" w:rsidR="00733817" w:rsidRDefault="00733817" w:rsidP="00733817">
      <w:pPr>
        <w:pStyle w:val="BodyText100ThemeColour"/>
      </w:pPr>
    </w:p>
    <w:p w14:paraId="189C786C" w14:textId="77777777" w:rsidR="00733817" w:rsidRDefault="00733817" w:rsidP="00733817">
      <w:pPr>
        <w:pStyle w:val="BodyText100ThemeColour"/>
      </w:pPr>
      <w:r>
        <w:rPr>
          <w:noProof/>
        </w:rPr>
        <w:drawing>
          <wp:inline distT="0" distB="0" distL="114300" distR="114300" wp14:anchorId="79C926CF" wp14:editId="34E2D4E7">
            <wp:extent cx="4572000" cy="2752725"/>
            <wp:effectExtent l="0" t="0" r="0" b="0"/>
            <wp:docPr id="17298399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4572000" cy="2752725"/>
                    </a:xfrm>
                    <a:prstGeom prst="rect">
                      <a:avLst/>
                    </a:prstGeom>
                    <a:ln/>
                  </pic:spPr>
                </pic:pic>
              </a:graphicData>
            </a:graphic>
          </wp:inline>
        </w:drawing>
      </w:r>
    </w:p>
    <w:p w14:paraId="45C4971C" w14:textId="77777777" w:rsidR="00733817" w:rsidRDefault="00733817" w:rsidP="00733817">
      <w:pPr>
        <w:pStyle w:val="BodyText100ThemeColour"/>
      </w:pPr>
    </w:p>
    <w:p w14:paraId="21E5D8C7" w14:textId="77777777" w:rsidR="00733817" w:rsidRDefault="00733817" w:rsidP="00733817">
      <w:pPr>
        <w:pStyle w:val="BodyText100ThemeColour"/>
        <w:rPr>
          <w:rFonts w:eastAsia="Arial"/>
        </w:rPr>
      </w:pPr>
    </w:p>
    <w:p w14:paraId="09BA0856" w14:textId="77777777" w:rsidR="00733817" w:rsidRDefault="00733817" w:rsidP="00733817">
      <w:pPr>
        <w:pStyle w:val="BodyText100ThemeColour"/>
        <w:rPr>
          <w:rFonts w:eastAsia="Arial"/>
        </w:rPr>
      </w:pPr>
      <w:r>
        <w:rPr>
          <w:rFonts w:eastAsia="Arial"/>
        </w:rPr>
        <w:t>5. What is likely to control the number of fish that may be able to live in this ecosystem? (1 mark)</w:t>
      </w:r>
    </w:p>
    <w:p w14:paraId="40DE8E01" w14:textId="77777777" w:rsidR="00733817" w:rsidRDefault="00733817" w:rsidP="00733817">
      <w:pPr>
        <w:pStyle w:val="BodyText100ThemeColour"/>
        <w:rPr>
          <w:rFonts w:eastAsia="Arial"/>
        </w:rPr>
      </w:pPr>
    </w:p>
    <w:p w14:paraId="34FA9022" w14:textId="77777777" w:rsidR="00733817" w:rsidRDefault="00733817" w:rsidP="00733817">
      <w:pPr>
        <w:pStyle w:val="BodyText100ThemeColour"/>
        <w:rPr>
          <w:rFonts w:eastAsia="Arial"/>
        </w:rPr>
      </w:pPr>
    </w:p>
    <w:p w14:paraId="0B78450B" w14:textId="77777777" w:rsidR="00733817" w:rsidRDefault="00733817" w:rsidP="00733817">
      <w:pPr>
        <w:pStyle w:val="BodyText100ThemeColour"/>
        <w:rPr>
          <w:rFonts w:eastAsia="Arial"/>
        </w:rPr>
      </w:pPr>
    </w:p>
    <w:p w14:paraId="1FFD5E8F" w14:textId="77777777" w:rsidR="00733817" w:rsidRDefault="00733817" w:rsidP="00733817">
      <w:pPr>
        <w:pStyle w:val="BodyText100ThemeColour"/>
        <w:rPr>
          <w:rFonts w:eastAsia="Arial"/>
        </w:rPr>
      </w:pPr>
    </w:p>
    <w:p w14:paraId="56216A31" w14:textId="77777777" w:rsidR="00733817" w:rsidRDefault="00733817" w:rsidP="00733817">
      <w:pPr>
        <w:pStyle w:val="BodyText100ThemeColour"/>
        <w:rPr>
          <w:rFonts w:eastAsia="Arial"/>
        </w:rPr>
      </w:pPr>
      <w:r>
        <w:rPr>
          <w:rFonts w:eastAsia="Arial"/>
        </w:rPr>
        <w:t>6. Name one factor that may impact the amount of seaweed that is able to grow in this ecosystem? (1 marks)</w:t>
      </w:r>
    </w:p>
    <w:p w14:paraId="0A118F37" w14:textId="77777777" w:rsidR="00733817" w:rsidRDefault="00733817" w:rsidP="00733817">
      <w:pPr>
        <w:pStyle w:val="BodyText100ThemeColour"/>
        <w:sectPr w:rsidR="00733817" w:rsidSect="00733817">
          <w:pgSz w:w="11907" w:h="16840" w:code="9"/>
          <w:pgMar w:top="2268" w:right="1134" w:bottom="1134" w:left="1134" w:header="284" w:footer="283" w:gutter="0"/>
          <w:cols w:space="720"/>
          <w:docGrid w:linePitch="360"/>
        </w:sectPr>
      </w:pPr>
    </w:p>
    <w:p w14:paraId="031DE32B" w14:textId="3077D3DD" w:rsidR="00733817" w:rsidRDefault="00733817" w:rsidP="00066F71">
      <w:pPr>
        <w:pStyle w:val="Heading1"/>
      </w:pPr>
      <w:bookmarkStart w:id="12" w:name="_Toc108536009"/>
      <w:r>
        <w:lastRenderedPageBreak/>
        <w:t>Top-Down System Year 7-8 Quiz</w:t>
      </w:r>
      <w:bookmarkEnd w:id="12"/>
    </w:p>
    <w:p w14:paraId="0007929E" w14:textId="3D9055E5" w:rsidR="00066F71" w:rsidRDefault="00066F71" w:rsidP="00066F71">
      <w:pPr>
        <w:pStyle w:val="BodyText100ThemeColour"/>
      </w:pPr>
    </w:p>
    <w:p w14:paraId="246AA20A" w14:textId="77777777" w:rsidR="00066F71" w:rsidRPr="00016060" w:rsidRDefault="00066F71" w:rsidP="00066F71">
      <w:pPr>
        <w:pStyle w:val="IntroFeatureText"/>
        <w:rPr>
          <w:rFonts w:eastAsia="Arial"/>
        </w:rPr>
      </w:pPr>
      <w:r w:rsidRPr="00016060">
        <w:rPr>
          <w:rFonts w:eastAsia="Arial"/>
        </w:rPr>
        <w:t>Trophic levels are an organism's position in the food web. In the top-down control, the populations of the organisms at lower trophic levels (bottom of the pyramid) are controlled by the organisms at the top.</w:t>
      </w:r>
    </w:p>
    <w:p w14:paraId="29D72D54" w14:textId="77777777" w:rsidR="00066F71" w:rsidRDefault="00066F71" w:rsidP="00066F71">
      <w:pPr>
        <w:pStyle w:val="BodyText100ThemeColour"/>
        <w:rPr>
          <w:rFonts w:ascii="Arial" w:eastAsia="Arial" w:hAnsi="Arial" w:cs="Arial"/>
          <w:color w:val="000000"/>
          <w:sz w:val="22"/>
          <w:szCs w:val="22"/>
        </w:rPr>
      </w:pPr>
    </w:p>
    <w:p w14:paraId="3EF2C53C" w14:textId="698D4E6A" w:rsidR="00066F71" w:rsidRDefault="00066F71" w:rsidP="00066F71">
      <w:pPr>
        <w:pStyle w:val="BodyText100ThemeColour"/>
        <w:rPr>
          <w:rFonts w:eastAsia="Arial"/>
        </w:rPr>
      </w:pPr>
      <w:r>
        <w:rPr>
          <w:rFonts w:eastAsia="Arial"/>
        </w:rPr>
        <w:t>1.Use the following words to match the letters with the correct trophic levels below:</w:t>
      </w:r>
    </w:p>
    <w:p w14:paraId="028560D9" w14:textId="77777777" w:rsidR="00066F71" w:rsidRPr="00016060" w:rsidRDefault="00066F71" w:rsidP="00066F71">
      <w:pPr>
        <w:pStyle w:val="BodyText100ThemeColour"/>
        <w:rPr>
          <w:rFonts w:eastAsia="Arial"/>
        </w:rPr>
      </w:pPr>
      <w:r w:rsidRPr="00016060">
        <w:rPr>
          <w:rFonts w:eastAsia="Arial"/>
        </w:rPr>
        <w:t>primary consumer, primary producer, secondary consumer, tertiary consumer</w:t>
      </w:r>
    </w:p>
    <w:p w14:paraId="51E11456" w14:textId="77777777" w:rsidR="00066F71" w:rsidRDefault="00066F71" w:rsidP="00066F71">
      <w:pPr>
        <w:pStyle w:val="BodyText100ThemeColour"/>
      </w:pPr>
      <w:r>
        <w:rPr>
          <w:noProof/>
        </w:rPr>
        <w:drawing>
          <wp:inline distT="0" distB="0" distL="114300" distR="114300" wp14:anchorId="05F6B282" wp14:editId="2FCABF06">
            <wp:extent cx="4572000" cy="2724150"/>
            <wp:effectExtent l="0" t="0" r="0" b="0"/>
            <wp:docPr id="53" name="image1.jpg" descr="A diagram of trophic levels in a pyramid. On the top point down to the bottom layer has a Shark, Seal, Fish and Seaweed."/>
            <wp:cNvGraphicFramePr/>
            <a:graphic xmlns:a="http://schemas.openxmlformats.org/drawingml/2006/main">
              <a:graphicData uri="http://schemas.openxmlformats.org/drawingml/2006/picture">
                <pic:pic xmlns:pic="http://schemas.openxmlformats.org/drawingml/2006/picture">
                  <pic:nvPicPr>
                    <pic:cNvPr id="53" name="image1.jpg" descr="A diagram of trophic levels in a pyramid. On the top point down to the bottom layer has a Shark, Seal, Fish and Seaweed."/>
                    <pic:cNvPicPr preferRelativeResize="0"/>
                  </pic:nvPicPr>
                  <pic:blipFill>
                    <a:blip r:embed="rId54"/>
                    <a:srcRect/>
                    <a:stretch>
                      <a:fillRect/>
                    </a:stretch>
                  </pic:blipFill>
                  <pic:spPr>
                    <a:xfrm>
                      <a:off x="0" y="0"/>
                      <a:ext cx="4572000" cy="2724150"/>
                    </a:xfrm>
                    <a:prstGeom prst="rect">
                      <a:avLst/>
                    </a:prstGeom>
                    <a:ln/>
                  </pic:spPr>
                </pic:pic>
              </a:graphicData>
            </a:graphic>
          </wp:inline>
        </w:drawing>
      </w:r>
    </w:p>
    <w:p w14:paraId="42D6073A" w14:textId="77777777" w:rsidR="00066F71" w:rsidRDefault="00066F71" w:rsidP="00066F71">
      <w:pPr>
        <w:pStyle w:val="BodyText100ThemeColour"/>
        <w:rPr>
          <w:rFonts w:eastAsia="Arial"/>
        </w:rPr>
      </w:pPr>
      <w:r>
        <w:rPr>
          <w:rFonts w:eastAsia="Arial"/>
        </w:rPr>
        <w:t xml:space="preserve">A = </w:t>
      </w:r>
    </w:p>
    <w:p w14:paraId="27E020B3" w14:textId="77777777" w:rsidR="00066F71" w:rsidRDefault="00066F71" w:rsidP="00066F71">
      <w:pPr>
        <w:pStyle w:val="BodyText100ThemeColour"/>
        <w:rPr>
          <w:rFonts w:eastAsia="Arial"/>
        </w:rPr>
      </w:pPr>
      <w:r>
        <w:rPr>
          <w:rFonts w:eastAsia="Arial"/>
        </w:rPr>
        <w:t xml:space="preserve">B = </w:t>
      </w:r>
    </w:p>
    <w:p w14:paraId="5C534AB1" w14:textId="77777777" w:rsidR="00066F71" w:rsidRDefault="00066F71" w:rsidP="00066F71">
      <w:pPr>
        <w:pStyle w:val="BodyText100ThemeColour"/>
        <w:rPr>
          <w:rFonts w:eastAsia="Arial"/>
        </w:rPr>
      </w:pPr>
      <w:r>
        <w:rPr>
          <w:rFonts w:eastAsia="Arial"/>
        </w:rPr>
        <w:t xml:space="preserve">C = </w:t>
      </w:r>
    </w:p>
    <w:p w14:paraId="02655613" w14:textId="77777777" w:rsidR="00066F71" w:rsidRDefault="00066F71" w:rsidP="00066F71">
      <w:pPr>
        <w:pStyle w:val="BodyText100ThemeColour"/>
        <w:rPr>
          <w:rFonts w:eastAsia="Arial"/>
        </w:rPr>
      </w:pPr>
      <w:r>
        <w:rPr>
          <w:rFonts w:eastAsia="Arial"/>
        </w:rPr>
        <w:t xml:space="preserve">D = </w:t>
      </w:r>
    </w:p>
    <w:p w14:paraId="04A3CE5A" w14:textId="77777777" w:rsidR="00066F71" w:rsidRDefault="00066F71" w:rsidP="00066F71">
      <w:pPr>
        <w:pStyle w:val="BodyText100ThemeColour"/>
        <w:rPr>
          <w:rFonts w:ascii="Arial" w:eastAsia="Arial" w:hAnsi="Arial"/>
          <w:color w:val="000000"/>
          <w:sz w:val="22"/>
          <w:szCs w:val="22"/>
        </w:rPr>
      </w:pPr>
    </w:p>
    <w:p w14:paraId="1B301610" w14:textId="77777777" w:rsidR="00066F71" w:rsidRDefault="00066F71" w:rsidP="00066F71">
      <w:pPr>
        <w:pStyle w:val="BodyText100ThemeColour"/>
        <w:rPr>
          <w:rFonts w:eastAsia="Arial"/>
        </w:rPr>
      </w:pPr>
      <w:r>
        <w:rPr>
          <w:rFonts w:eastAsia="Arial"/>
        </w:rPr>
        <w:t>(4 marks)</w:t>
      </w:r>
    </w:p>
    <w:p w14:paraId="1ECB133C" w14:textId="77777777" w:rsidR="00066F71" w:rsidRDefault="00066F71" w:rsidP="00066F71">
      <w:pPr>
        <w:pStyle w:val="BodyText100ThemeColour"/>
        <w:rPr>
          <w:rFonts w:ascii="Arial" w:eastAsia="Arial" w:hAnsi="Arial"/>
          <w:color w:val="000000"/>
          <w:sz w:val="22"/>
          <w:szCs w:val="22"/>
        </w:rPr>
      </w:pPr>
    </w:p>
    <w:p w14:paraId="6FADAE90" w14:textId="77D3B698" w:rsidR="00066F71" w:rsidRDefault="00066F71" w:rsidP="00066F71">
      <w:pPr>
        <w:pStyle w:val="BodyText100ThemeColour"/>
        <w:rPr>
          <w:rFonts w:eastAsia="Arial"/>
        </w:rPr>
      </w:pPr>
      <w:r>
        <w:rPr>
          <w:rFonts w:eastAsia="Arial"/>
        </w:rPr>
        <w:t>2. The top-down control of an ecosystem is also called the predator-controlled food web. Explain why. (2 marks)</w:t>
      </w:r>
    </w:p>
    <w:p w14:paraId="750EB0A0" w14:textId="77777777" w:rsidR="00066F71" w:rsidRDefault="00066F71" w:rsidP="00066F71">
      <w:pPr>
        <w:pStyle w:val="BodyText100ThemeColour"/>
        <w:rPr>
          <w:rFonts w:ascii="Arial" w:eastAsia="Arial" w:hAnsi="Arial"/>
          <w:color w:val="000000"/>
          <w:sz w:val="22"/>
          <w:szCs w:val="22"/>
        </w:rPr>
      </w:pPr>
    </w:p>
    <w:p w14:paraId="4F9AD858" w14:textId="77777777" w:rsidR="00066F71" w:rsidRDefault="00066F71" w:rsidP="00066F71">
      <w:pPr>
        <w:pStyle w:val="BodyText100ThemeColour"/>
      </w:pPr>
      <w:r>
        <w:br w:type="page"/>
      </w:r>
    </w:p>
    <w:p w14:paraId="026A894E" w14:textId="0E99FD07" w:rsidR="00066F71" w:rsidRDefault="00066F71" w:rsidP="00066F71">
      <w:pPr>
        <w:pStyle w:val="BodyText100ThemeColour"/>
        <w:rPr>
          <w:rFonts w:eastAsia="Arial"/>
        </w:rPr>
      </w:pPr>
      <w:r>
        <w:rPr>
          <w:rFonts w:eastAsia="Arial"/>
        </w:rPr>
        <w:lastRenderedPageBreak/>
        <w:t>3. In a top-down controlled ecosystem like the one above, what might happen if predator numbers go down? (3 marks)</w:t>
      </w:r>
    </w:p>
    <w:p w14:paraId="4C2226F0" w14:textId="77777777" w:rsidR="00066F71" w:rsidRDefault="00066F71" w:rsidP="00066F71">
      <w:pPr>
        <w:pStyle w:val="BodyText100ThemeColour"/>
        <w:rPr>
          <w:rFonts w:eastAsia="Arial"/>
        </w:rPr>
      </w:pPr>
    </w:p>
    <w:p w14:paraId="553CA878" w14:textId="77777777" w:rsidR="00066F71" w:rsidRDefault="00066F71" w:rsidP="00066F71">
      <w:pPr>
        <w:pStyle w:val="BodyText100ThemeColour"/>
        <w:rPr>
          <w:rFonts w:eastAsia="Arial"/>
        </w:rPr>
      </w:pPr>
    </w:p>
    <w:p w14:paraId="1317E7ED" w14:textId="77777777" w:rsidR="00066F71" w:rsidRDefault="00066F71" w:rsidP="00066F71">
      <w:pPr>
        <w:pStyle w:val="BodyText100ThemeColour"/>
        <w:rPr>
          <w:rFonts w:eastAsia="Arial"/>
        </w:rPr>
      </w:pPr>
    </w:p>
    <w:p w14:paraId="17292AE5" w14:textId="77777777" w:rsidR="00066F71" w:rsidRDefault="00066F71" w:rsidP="00066F71">
      <w:pPr>
        <w:pStyle w:val="BodyText100ThemeColour"/>
        <w:rPr>
          <w:rFonts w:eastAsia="Arial"/>
        </w:rPr>
      </w:pPr>
      <w:r>
        <w:rPr>
          <w:rFonts w:eastAsia="Arial"/>
        </w:rPr>
        <w:t>4. Finish this sentence: (1 mark)</w:t>
      </w:r>
    </w:p>
    <w:p w14:paraId="215F44B9" w14:textId="77777777" w:rsidR="00066F71" w:rsidRDefault="00066F71" w:rsidP="00066F71">
      <w:pPr>
        <w:pStyle w:val="BodyText100ThemeColour"/>
        <w:rPr>
          <w:rFonts w:eastAsia="Arial"/>
        </w:rPr>
      </w:pPr>
      <w:r>
        <w:rPr>
          <w:rFonts w:eastAsia="Arial"/>
        </w:rPr>
        <w:t xml:space="preserve">In the diagram below, the ecosystem is controlled from </w:t>
      </w:r>
    </w:p>
    <w:p w14:paraId="5EDC2327" w14:textId="77777777" w:rsidR="00066F71" w:rsidRDefault="00066F71" w:rsidP="00066F71">
      <w:pPr>
        <w:pStyle w:val="BodyText100ThemeColour"/>
      </w:pPr>
    </w:p>
    <w:p w14:paraId="3E3D86FB" w14:textId="77777777" w:rsidR="00066F71" w:rsidRDefault="00066F71" w:rsidP="00066F71">
      <w:pPr>
        <w:pStyle w:val="BodyText100ThemeColour"/>
      </w:pPr>
      <w:r>
        <w:rPr>
          <w:noProof/>
        </w:rPr>
        <w:drawing>
          <wp:inline distT="0" distB="0" distL="114300" distR="114300" wp14:anchorId="5CB3CCF2" wp14:editId="607460CE">
            <wp:extent cx="4572000" cy="2752725"/>
            <wp:effectExtent l="0" t="0" r="0" b="0"/>
            <wp:docPr id="54" name="image4.png" descr="A image of a seal with fish below it and then seaweed below the fish. There is an arrow on the right point up towards the seal."/>
            <wp:cNvGraphicFramePr/>
            <a:graphic xmlns:a="http://schemas.openxmlformats.org/drawingml/2006/main">
              <a:graphicData uri="http://schemas.openxmlformats.org/drawingml/2006/picture">
                <pic:pic xmlns:pic="http://schemas.openxmlformats.org/drawingml/2006/picture">
                  <pic:nvPicPr>
                    <pic:cNvPr id="54" name="image4.png" descr="A image of a seal with fish below it and then seaweed below the fish. There is an arrow on the right point up towards the seal."/>
                    <pic:cNvPicPr preferRelativeResize="0"/>
                  </pic:nvPicPr>
                  <pic:blipFill>
                    <a:blip r:embed="rId55"/>
                    <a:srcRect/>
                    <a:stretch>
                      <a:fillRect/>
                    </a:stretch>
                  </pic:blipFill>
                  <pic:spPr>
                    <a:xfrm>
                      <a:off x="0" y="0"/>
                      <a:ext cx="4572000" cy="2752725"/>
                    </a:xfrm>
                    <a:prstGeom prst="rect">
                      <a:avLst/>
                    </a:prstGeom>
                    <a:ln/>
                  </pic:spPr>
                </pic:pic>
              </a:graphicData>
            </a:graphic>
          </wp:inline>
        </w:drawing>
      </w:r>
    </w:p>
    <w:p w14:paraId="59700FAB" w14:textId="77777777" w:rsidR="00066F71" w:rsidRDefault="00066F71" w:rsidP="00066F71">
      <w:pPr>
        <w:pStyle w:val="BodyText100ThemeColour"/>
      </w:pPr>
    </w:p>
    <w:p w14:paraId="3B15EDB6" w14:textId="77777777" w:rsidR="00066F71" w:rsidRDefault="00066F71" w:rsidP="00066F71">
      <w:pPr>
        <w:pStyle w:val="BodyText100ThemeColour"/>
        <w:rPr>
          <w:rFonts w:ascii="Arial" w:eastAsia="Arial" w:hAnsi="Arial"/>
          <w:color w:val="000000"/>
          <w:sz w:val="22"/>
          <w:szCs w:val="22"/>
        </w:rPr>
      </w:pPr>
    </w:p>
    <w:p w14:paraId="534D29BF" w14:textId="77777777" w:rsidR="00066F71" w:rsidRDefault="00066F71" w:rsidP="00066F71">
      <w:pPr>
        <w:pStyle w:val="BodyText100ThemeColour"/>
        <w:rPr>
          <w:rFonts w:eastAsia="Arial"/>
        </w:rPr>
      </w:pPr>
      <w:r>
        <w:rPr>
          <w:rFonts w:eastAsia="Arial"/>
        </w:rPr>
        <w:t>5. What is likely to control the number of fish that may be able to live in this ecosystem? (1 mark)</w:t>
      </w:r>
    </w:p>
    <w:p w14:paraId="52475AEE" w14:textId="77777777" w:rsidR="00066F71" w:rsidRDefault="00066F71" w:rsidP="00066F71">
      <w:pPr>
        <w:pStyle w:val="BodyText100ThemeColour"/>
        <w:rPr>
          <w:rFonts w:eastAsia="Arial"/>
        </w:rPr>
      </w:pPr>
    </w:p>
    <w:p w14:paraId="16782E6F" w14:textId="77777777" w:rsidR="00066F71" w:rsidRDefault="00066F71" w:rsidP="00066F71">
      <w:pPr>
        <w:pStyle w:val="BodyText100ThemeColour"/>
        <w:rPr>
          <w:rFonts w:eastAsia="Arial"/>
        </w:rPr>
      </w:pPr>
    </w:p>
    <w:p w14:paraId="1B9A273A" w14:textId="77777777" w:rsidR="00066F71" w:rsidRDefault="00066F71" w:rsidP="00066F71">
      <w:pPr>
        <w:pStyle w:val="BodyText100ThemeColour"/>
        <w:rPr>
          <w:rFonts w:eastAsia="Arial"/>
        </w:rPr>
      </w:pPr>
    </w:p>
    <w:p w14:paraId="03DF99D1" w14:textId="77777777" w:rsidR="00066F71" w:rsidRDefault="00066F71" w:rsidP="00066F71">
      <w:pPr>
        <w:pStyle w:val="BodyText100ThemeColour"/>
        <w:rPr>
          <w:rFonts w:eastAsia="Arial"/>
        </w:rPr>
      </w:pPr>
    </w:p>
    <w:p w14:paraId="341C8DD1" w14:textId="77777777" w:rsidR="00066F71" w:rsidRDefault="00066F71" w:rsidP="00066F71">
      <w:pPr>
        <w:pStyle w:val="BodyText100ThemeColour"/>
        <w:rPr>
          <w:rFonts w:eastAsia="Arial"/>
        </w:rPr>
      </w:pPr>
      <w:r>
        <w:rPr>
          <w:rFonts w:eastAsia="Arial"/>
        </w:rPr>
        <w:t>6. Name three factors that may impact the amount of seaweed that is able to grow in this ecosystem? (1 marks)</w:t>
      </w:r>
    </w:p>
    <w:p w14:paraId="467948D1" w14:textId="77777777" w:rsidR="00066F71" w:rsidRDefault="00066F71" w:rsidP="00066F71">
      <w:pPr>
        <w:pStyle w:val="BodyText100ThemeColour"/>
      </w:pPr>
    </w:p>
    <w:p w14:paraId="35EB551D" w14:textId="77777777" w:rsidR="00066F71" w:rsidRDefault="00066F71" w:rsidP="00066F71">
      <w:pPr>
        <w:pStyle w:val="BodyText100ThemeColour"/>
      </w:pPr>
    </w:p>
    <w:p w14:paraId="202D158D" w14:textId="77777777" w:rsidR="00066F71" w:rsidRDefault="00066F71" w:rsidP="00066F71">
      <w:pPr>
        <w:pStyle w:val="BodyText100ThemeColour"/>
      </w:pPr>
    </w:p>
    <w:p w14:paraId="7CA077CB" w14:textId="77777777" w:rsidR="00066F71" w:rsidRDefault="00066F71" w:rsidP="00066F71">
      <w:pPr>
        <w:pStyle w:val="BodyText100ThemeColour"/>
      </w:pPr>
    </w:p>
    <w:p w14:paraId="3320A214" w14:textId="77777777" w:rsidR="00066F71" w:rsidRDefault="00066F71" w:rsidP="00066F71">
      <w:pPr>
        <w:pStyle w:val="BodyText100ThemeColour"/>
        <w:rPr>
          <w:rFonts w:eastAsia="Arial"/>
        </w:rPr>
      </w:pPr>
      <w:r>
        <w:rPr>
          <w:rFonts w:eastAsia="Arial"/>
        </w:rPr>
        <w:t>7. What might happen if the amount of seaweed was to be reduced in this ecosystem? (1 mark)</w:t>
      </w:r>
    </w:p>
    <w:p w14:paraId="653C0942" w14:textId="77777777" w:rsidR="00066F71" w:rsidRPr="002F2B98" w:rsidRDefault="00066F71" w:rsidP="00733817">
      <w:pPr>
        <w:pStyle w:val="BodyText100ThemeColour"/>
      </w:pPr>
    </w:p>
    <w:sectPr w:rsidR="00066F71" w:rsidRPr="002F2B98" w:rsidSect="00733817">
      <w:pgSz w:w="11907" w:h="16840" w:code="9"/>
      <w:pgMar w:top="2268" w:right="1134" w:bottom="1134" w:left="1134" w:header="28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0C110" w14:textId="77777777" w:rsidR="001B13B0" w:rsidRDefault="001B13B0">
      <w:r>
        <w:separator/>
      </w:r>
    </w:p>
    <w:p w14:paraId="089B5370" w14:textId="77777777" w:rsidR="001B13B0" w:rsidRDefault="001B13B0"/>
  </w:endnote>
  <w:endnote w:type="continuationSeparator" w:id="0">
    <w:p w14:paraId="32FBB672" w14:textId="77777777" w:rsidR="001B13B0" w:rsidRDefault="001B13B0">
      <w:r>
        <w:continuationSeparator/>
      </w:r>
    </w:p>
    <w:p w14:paraId="7D92F9EB" w14:textId="77777777" w:rsidR="001B13B0" w:rsidRDefault="001B1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668B2BE5" w14:textId="77777777" w:rsidTr="00D83BD4">
      <w:trPr>
        <w:trHeight w:val="397"/>
      </w:trPr>
      <w:tc>
        <w:tcPr>
          <w:tcW w:w="340" w:type="dxa"/>
        </w:tcPr>
        <w:p w14:paraId="27EAFEE9" w14:textId="77777777" w:rsidR="008D4D17" w:rsidRPr="00D55628" w:rsidRDefault="004235DF" w:rsidP="00D55628">
          <w:pPr>
            <w:pStyle w:val="FooterEven"/>
          </w:pPr>
          <w:r>
            <w:rPr>
              <w:noProof/>
            </w:rPr>
            <mc:AlternateContent>
              <mc:Choice Requires="wps">
                <w:drawing>
                  <wp:anchor distT="0" distB="0" distL="114300" distR="114300" simplePos="1" relativeHeight="251668992" behindDoc="0" locked="0" layoutInCell="0" allowOverlap="1" wp14:anchorId="3AE6A0B5" wp14:editId="3CB00DC1">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78F08"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E6A0B5" id="_x0000_t202" coordsize="21600,21600" o:spt="202" path="m,l,21600r21600,l21600,xe">
                    <v:stroke joinstyle="miter"/>
                    <v:path gradientshapeok="t" o:connecttype="rect"/>
                  </v:shapetype>
                  <v:shape id="MSIPCM14da40c39abfeee63fefb67e"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DE78F08"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7D41F61A" w14:textId="77777777" w:rsidR="008D4D17" w:rsidRPr="00D55628" w:rsidRDefault="008D4D17" w:rsidP="00D55628">
          <w:pPr>
            <w:pStyle w:val="FooterEven"/>
          </w:pPr>
          <w:r w:rsidRPr="000A15E4">
            <w:rPr>
              <w:rStyle w:val="Bold"/>
            </w:rPr>
            <w:t>Title of document</w:t>
          </w:r>
          <w:r w:rsidRPr="00D55628">
            <w:t xml:space="preserve"> Subtitle</w:t>
          </w:r>
        </w:p>
      </w:tc>
    </w:tr>
  </w:tbl>
  <w:p w14:paraId="041FD220"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C158" w14:textId="70547EF6" w:rsidR="008D4D17" w:rsidRDefault="00066F71">
    <w:pPr>
      <w:pStyle w:val="Footer"/>
    </w:pPr>
    <w:r>
      <w:rPr>
        <w:noProof/>
      </w:rPr>
      <mc:AlternateContent>
        <mc:Choice Requires="wps">
          <w:drawing>
            <wp:anchor distT="0" distB="0" distL="114300" distR="114300" simplePos="0" relativeHeight="251702775" behindDoc="0" locked="0" layoutInCell="0" allowOverlap="1" wp14:anchorId="7497879E" wp14:editId="30B451DD">
              <wp:simplePos x="0" y="9403953"/>
              <wp:positionH relativeFrom="page">
                <wp:align>center</wp:align>
              </wp:positionH>
              <wp:positionV relativeFrom="page">
                <wp:align>bottom</wp:align>
              </wp:positionV>
              <wp:extent cx="7772400" cy="463550"/>
              <wp:effectExtent l="0" t="0" r="0" b="12700"/>
              <wp:wrapNone/>
              <wp:docPr id="55" name="MSIPCM40f647bfae8d68f046fbf362"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23B1C" w14:textId="78604D9A" w:rsidR="00066F71"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97879E" id="_x0000_t202" coordsize="21600,21600" o:spt="202" path="m,l,21600r21600,l21600,xe">
              <v:stroke joinstyle="miter"/>
              <v:path gradientshapeok="t" o:connecttype="rect"/>
            </v:shapetype>
            <v:shape id="MSIPCM40f647bfae8d68f046fbf362"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7027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C023B1C" w14:textId="78604D9A" w:rsidR="00066F71"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48CAFB88" wp14:editId="2E206FA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213A" w14:textId="297A8D55"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AFB88" id="Text Box 224" o:spid="_x0000_s1033"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2A2D213A" w14:textId="297A8D55"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96C43A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184E" w14:textId="436B3ACC" w:rsidR="008D4D17" w:rsidRDefault="006A7814">
    <w:pPr>
      <w:pStyle w:val="Footer"/>
    </w:pPr>
    <w:r w:rsidRPr="00242C92">
      <w:rPr>
        <w:b/>
        <w:bCs/>
        <w:noProof/>
        <w:color w:val="00B2A9" w:themeColor="text2"/>
        <w:sz w:val="24"/>
        <w:szCs w:val="32"/>
      </w:rPr>
      <w:drawing>
        <wp:anchor distT="0" distB="0" distL="114300" distR="114300" simplePos="0" relativeHeight="251708928" behindDoc="0" locked="0" layoutInCell="1" allowOverlap="1" wp14:anchorId="54DCBB31" wp14:editId="2D1B8AE6">
          <wp:simplePos x="0" y="0"/>
          <wp:positionH relativeFrom="page">
            <wp:align>right</wp:align>
          </wp:positionH>
          <wp:positionV relativeFrom="page">
            <wp:posOffset>9766935</wp:posOffset>
          </wp:positionV>
          <wp:extent cx="2479675" cy="94523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79675" cy="945238"/>
                  </a:xfrm>
                  <a:prstGeom prst="rect">
                    <a:avLst/>
                  </a:prstGeom>
                </pic:spPr>
              </pic:pic>
            </a:graphicData>
          </a:graphic>
          <wp14:sizeRelH relativeFrom="page">
            <wp14:pctWidth>0</wp14:pctWidth>
          </wp14:sizeRelH>
          <wp14:sizeRelV relativeFrom="page">
            <wp14:pctHeight>0</wp14:pctHeight>
          </wp14:sizeRelV>
        </wp:anchor>
      </w:drawing>
    </w:r>
    <w:r w:rsidR="00C423E4">
      <w:rPr>
        <w:noProof/>
      </w:rPr>
      <mc:AlternateContent>
        <mc:Choice Requires="wps">
          <w:drawing>
            <wp:anchor distT="0" distB="0" distL="114300" distR="114300" simplePos="0" relativeHeight="251708671" behindDoc="0" locked="0" layoutInCell="0" allowOverlap="1" wp14:anchorId="10FCBB5F" wp14:editId="3A8197DD">
              <wp:simplePos x="0" y="0"/>
              <wp:positionH relativeFrom="page">
                <wp:align>center</wp:align>
              </wp:positionH>
              <wp:positionV relativeFrom="page">
                <wp:align>bottom</wp:align>
              </wp:positionV>
              <wp:extent cx="7772400" cy="463550"/>
              <wp:effectExtent l="0" t="0" r="0" b="12700"/>
              <wp:wrapNone/>
              <wp:docPr id="1068505548" name="MSIPCM2bfd4a1f98e8945ad5b78b31"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516C4" w14:textId="7DDEDA28" w:rsidR="00C423E4"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FCBB5F" id="_x0000_t202" coordsize="21600,21600" o:spt="202" path="m,l,21600r21600,l21600,xe">
              <v:stroke joinstyle="miter"/>
              <v:path gradientshapeok="t" o:connecttype="rect"/>
            </v:shapetype>
            <v:shape id="MSIPCM2bfd4a1f98e8945ad5b78b31"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7086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292516C4" w14:textId="7DDEDA28" w:rsidR="00C423E4"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5B7C5D">
      <w:rPr>
        <w:noProof/>
      </w:rPr>
      <w:drawing>
        <wp:anchor distT="0" distB="0" distL="114300" distR="114300" simplePos="0" relativeHeight="251702784" behindDoc="1" locked="0" layoutInCell="1" allowOverlap="1" wp14:anchorId="6E9C73ED" wp14:editId="66F53B69">
          <wp:simplePos x="0" y="0"/>
          <wp:positionH relativeFrom="column">
            <wp:posOffset>2470785</wp:posOffset>
          </wp:positionH>
          <wp:positionV relativeFrom="paragraph">
            <wp:posOffset>-756285</wp:posOffset>
          </wp:positionV>
          <wp:extent cx="1619250" cy="655749"/>
          <wp:effectExtent l="0" t="0" r="0" b="0"/>
          <wp:wrapTight wrapText="bothSides">
            <wp:wrapPolygon edited="0">
              <wp:start x="0" y="0"/>
              <wp:lineTo x="0" y="20721"/>
              <wp:lineTo x="21346" y="20721"/>
              <wp:lineTo x="21346" y="0"/>
              <wp:lineTo x="0" y="0"/>
            </wp:wrapPolygon>
          </wp:wrapTight>
          <wp:docPr id="1068505544" name="Picture 10685055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44" name="Picture 1068505544"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619250" cy="655749"/>
                  </a:xfrm>
                  <a:prstGeom prst="rect">
                    <a:avLst/>
                  </a:prstGeom>
                </pic:spPr>
              </pic:pic>
            </a:graphicData>
          </a:graphic>
        </wp:anchor>
      </w:drawing>
    </w:r>
    <w:r w:rsidR="008D4D17">
      <w:rPr>
        <w:noProof/>
      </w:rPr>
      <w:drawing>
        <wp:anchor distT="0" distB="0" distL="114300" distR="114300" simplePos="0" relativeHeight="251665920" behindDoc="1" locked="1" layoutInCell="1" allowOverlap="1" wp14:anchorId="0334156F" wp14:editId="0CC70F4B">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71F96698" wp14:editId="79944543">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67D2"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2C152DAA" wp14:editId="4385A69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E7D6" w14:textId="7D3D80B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52DAA" id="_x0000_t202" coordsize="21600,21600" o:spt="202" path="m,l,21600r21600,l21600,xe">
              <v:stroke joinstyle="miter"/>
              <v:path gradientshapeok="t" o:connecttype="rect"/>
            </v:shapetype>
            <v:shape id="Text Box 225" o:spid="_x0000_s1035"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C50E7D6" w14:textId="7D3D80B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2E21"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79554599" wp14:editId="575BEEC0">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1EC6" w14:textId="16B2CBF3"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54599"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F481EC6" w14:textId="16B2CBF3"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90C7E3A"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838A7" w14:paraId="211E4F2C" w14:textId="77777777" w:rsidTr="00DD7238">
      <w:trPr>
        <w:trHeight w:val="397"/>
      </w:trPr>
      <w:tc>
        <w:tcPr>
          <w:tcW w:w="340" w:type="dxa"/>
        </w:tcPr>
        <w:p w14:paraId="09D080E0" w14:textId="77777777" w:rsidR="00D838A7" w:rsidRPr="00D55628" w:rsidRDefault="00D838A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EECCF0B" w14:textId="3CC3B4B5" w:rsidR="00D838A7" w:rsidRDefault="00D838A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87AD3">
            <w:rPr>
              <w:rStyle w:val="Bold"/>
            </w:rPr>
            <w:t>Ecosystem and Edible Urchins Worksheets</w:t>
          </w:r>
          <w:r>
            <w:rPr>
              <w:rStyle w:val="Bold"/>
            </w:rPr>
            <w:fldChar w:fldCharType="end"/>
          </w:r>
        </w:p>
        <w:p w14:paraId="7DCF9F46" w14:textId="63345885" w:rsidR="00D838A7" w:rsidRPr="00810C40" w:rsidRDefault="00D838A7" w:rsidP="00810C40">
          <w:pPr>
            <w:pStyle w:val="FooterEven"/>
          </w:pPr>
          <w:r>
            <w:fldChar w:fldCharType="begin"/>
          </w:r>
          <w:r>
            <w:instrText xml:space="preserve"> DOCPROPERTY  xFooterSubtitle  \* MERGEFORMAT </w:instrText>
          </w:r>
          <w:r>
            <w:fldChar w:fldCharType="end"/>
          </w:r>
        </w:p>
      </w:tc>
    </w:tr>
  </w:tbl>
  <w:p w14:paraId="22CFFF83" w14:textId="77777777" w:rsidR="00D838A7" w:rsidRDefault="00D838A7" w:rsidP="005949B0">
    <w:pPr>
      <w:pStyle w:val="FooterEven"/>
    </w:pPr>
    <w:r w:rsidRPr="00D55628">
      <w:rPr>
        <w:noProof/>
      </w:rPr>
      <mc:AlternateContent>
        <mc:Choice Requires="wps">
          <w:drawing>
            <wp:anchor distT="0" distB="0" distL="114300" distR="114300" simplePos="0" relativeHeight="251677184" behindDoc="1" locked="1" layoutInCell="1" allowOverlap="1" wp14:anchorId="7CE31270" wp14:editId="2E4758F6">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3E275" w14:textId="1083A7C7"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31270"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3B63E275" w14:textId="1083A7C7"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08A04BB" w14:textId="77777777" w:rsidR="00D838A7" w:rsidRPr="00B5221E" w:rsidRDefault="00D838A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D838A7" w14:paraId="075623CE" w14:textId="77777777" w:rsidTr="002F2B98">
      <w:trPr>
        <w:trHeight w:val="397"/>
      </w:trPr>
      <w:tc>
        <w:tcPr>
          <w:tcW w:w="9071" w:type="dxa"/>
        </w:tcPr>
        <w:p w14:paraId="7477C6BE" w14:textId="0942FC17" w:rsidR="00D838A7" w:rsidRDefault="00C423E4" w:rsidP="00810C40">
          <w:pPr>
            <w:pStyle w:val="FooterOdd"/>
            <w:rPr>
              <w:rStyle w:val="Bold"/>
            </w:rPr>
          </w:pPr>
          <w:r>
            <w:rPr>
              <w:b/>
              <w:noProof/>
            </w:rPr>
            <mc:AlternateContent>
              <mc:Choice Requires="wps">
                <w:drawing>
                  <wp:anchor distT="0" distB="0" distL="114300" distR="114300" simplePos="0" relativeHeight="251708799" behindDoc="0" locked="0" layoutInCell="0" allowOverlap="1" wp14:anchorId="16E942BB" wp14:editId="311D1B30">
                    <wp:simplePos x="0" y="0"/>
                    <wp:positionH relativeFrom="page">
                      <wp:align>center</wp:align>
                    </wp:positionH>
                    <wp:positionV relativeFrom="page">
                      <wp:align>bottom</wp:align>
                    </wp:positionV>
                    <wp:extent cx="7772400" cy="463550"/>
                    <wp:effectExtent l="0" t="0" r="0" b="12700"/>
                    <wp:wrapNone/>
                    <wp:docPr id="1068505549" name="MSIPCMc4004ba2914b448550a5581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D935D" w14:textId="50424AB9" w:rsidR="00C423E4"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E942BB" id="_x0000_t202" coordsize="21600,21600" o:spt="202" path="m,l,21600r21600,l21600,xe">
                    <v:stroke joinstyle="miter"/>
                    <v:path gradientshapeok="t" o:connecttype="rect"/>
                  </v:shapetype>
                  <v:shape id="MSIPCMc4004ba2914b448550a55815" o:spid="_x0000_s1038"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70879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632D935D" w14:textId="50424AB9" w:rsidR="00C423E4"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D838A7">
            <w:rPr>
              <w:rStyle w:val="Bold"/>
            </w:rPr>
            <w:fldChar w:fldCharType="begin"/>
          </w:r>
          <w:r w:rsidR="00D838A7">
            <w:rPr>
              <w:rStyle w:val="Bold"/>
            </w:rPr>
            <w:instrText xml:space="preserve"> DOCPROPERTY  xFooterTitle  \* MERGEFORMAT </w:instrText>
          </w:r>
          <w:r w:rsidR="00D838A7">
            <w:rPr>
              <w:rStyle w:val="Bold"/>
            </w:rPr>
            <w:fldChar w:fldCharType="separate"/>
          </w:r>
          <w:r w:rsidR="00F87AD3">
            <w:rPr>
              <w:rStyle w:val="Bold"/>
            </w:rPr>
            <w:t>Ecosystem and Edible Urchins Worksheets</w:t>
          </w:r>
          <w:r w:rsidR="00D838A7">
            <w:rPr>
              <w:rStyle w:val="Bold"/>
            </w:rPr>
            <w:fldChar w:fldCharType="end"/>
          </w:r>
        </w:p>
        <w:p w14:paraId="32104E33" w14:textId="116E7E19" w:rsidR="00D838A7" w:rsidRPr="00CB1FB7" w:rsidRDefault="00D838A7" w:rsidP="00810C40">
          <w:pPr>
            <w:pStyle w:val="FooterOdd"/>
            <w:rPr>
              <w:b/>
            </w:rPr>
          </w:pPr>
          <w:r>
            <w:fldChar w:fldCharType="begin"/>
          </w:r>
          <w:r>
            <w:instrText xml:space="preserve"> DOCPROPERTY  xFooterSubtitle  \* MERGEFORMAT </w:instrText>
          </w:r>
          <w:r>
            <w:fldChar w:fldCharType="end"/>
          </w:r>
        </w:p>
      </w:tc>
      <w:tc>
        <w:tcPr>
          <w:tcW w:w="360" w:type="dxa"/>
        </w:tcPr>
        <w:p w14:paraId="3694D903" w14:textId="77777777" w:rsidR="00D838A7" w:rsidRPr="00D55628" w:rsidRDefault="00D838A7"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EA855E7" w14:textId="77777777" w:rsidR="00D838A7" w:rsidRDefault="00D838A7">
    <w:pPr>
      <w:pStyle w:val="Footer"/>
    </w:pPr>
    <w:r w:rsidRPr="00D55628">
      <w:rPr>
        <w:noProof/>
      </w:rPr>
      <mc:AlternateContent>
        <mc:Choice Requires="wps">
          <w:drawing>
            <wp:anchor distT="0" distB="0" distL="114300" distR="114300" simplePos="0" relativeHeight="251672064" behindDoc="1" locked="1" layoutInCell="1" allowOverlap="1" wp14:anchorId="03655A7C" wp14:editId="624CF2B8">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FC31" w14:textId="0A7FB8B3"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5A7C" id="_x0000_s1039"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320FFC31" w14:textId="0A7FB8B3"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AF43E01" w14:textId="77777777" w:rsidR="00D838A7" w:rsidRDefault="00D838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E63E" w14:textId="31A098DA" w:rsidR="00D838A7" w:rsidRDefault="00066F71">
    <w:pPr>
      <w:pStyle w:val="Footer"/>
    </w:pPr>
    <w:r>
      <w:rPr>
        <w:noProof/>
      </w:rPr>
      <mc:AlternateContent>
        <mc:Choice Requires="wps">
          <w:drawing>
            <wp:anchor distT="0" distB="0" distL="114300" distR="114300" simplePos="0" relativeHeight="251702779" behindDoc="0" locked="0" layoutInCell="0" allowOverlap="1" wp14:anchorId="7914BD68" wp14:editId="35A5998B">
              <wp:simplePos x="0" y="9403953"/>
              <wp:positionH relativeFrom="page">
                <wp:align>center</wp:align>
              </wp:positionH>
              <wp:positionV relativeFrom="page">
                <wp:align>bottom</wp:align>
              </wp:positionV>
              <wp:extent cx="7772400" cy="463550"/>
              <wp:effectExtent l="0" t="0" r="0" b="12700"/>
              <wp:wrapNone/>
              <wp:docPr id="61" name="MSIPCMe5d1409e96310331826c5da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3AF79" w14:textId="41278F55" w:rsidR="00066F71"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14BD68" id="_x0000_t202" coordsize="21600,21600" o:spt="202" path="m,l,21600r21600,l21600,xe">
              <v:stroke joinstyle="miter"/>
              <v:path gradientshapeok="t" o:connecttype="rect"/>
            </v:shapetype>
            <v:shape id="MSIPCMe5d1409e96310331826c5dae" o:spid="_x0000_s1040" type="#_x0000_t202" alt="{&quot;HashCode&quot;:-1264680268,&quot;Height&quot;:9999999.0,&quot;Width&quot;:9999999.0,&quot;Placement&quot;:&quot;Footer&quot;,&quot;Index&quot;:&quot;FirstPage&quot;,&quot;Section&quot;:3,&quot;Top&quot;:0.0,&quot;Left&quot;:0.0}" style="position:absolute;margin-left:0;margin-top:0;width:612pt;height:36.5pt;z-index:2517027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14C3AF79" w14:textId="41278F55" w:rsidR="00066F71"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D838A7" w:rsidRPr="00D55628">
      <w:rPr>
        <w:noProof/>
      </w:rPr>
      <mc:AlternateContent>
        <mc:Choice Requires="wps">
          <w:drawing>
            <wp:anchor distT="0" distB="0" distL="114300" distR="114300" simplePos="0" relativeHeight="251675136" behindDoc="1" locked="1" layoutInCell="1" allowOverlap="1" wp14:anchorId="3D0869D1" wp14:editId="06D05C3C">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825B" w14:textId="2A50CC13" w:rsidR="00D838A7" w:rsidRPr="0001226A" w:rsidRDefault="00D838A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869D1" id="_x0000_s1041"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1162825B" w14:textId="2A50CC13" w:rsidR="00D838A7" w:rsidRPr="0001226A" w:rsidRDefault="00D838A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54D9B48" w14:textId="77777777" w:rsidR="00D838A7" w:rsidRDefault="00D83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FA67" w14:textId="77777777" w:rsidR="001B13B0" w:rsidRPr="008F5280" w:rsidRDefault="001B13B0" w:rsidP="008F5280">
      <w:pPr>
        <w:pStyle w:val="FootnoteSeparator"/>
      </w:pPr>
    </w:p>
  </w:footnote>
  <w:footnote w:type="continuationSeparator" w:id="0">
    <w:p w14:paraId="4E78AF3C" w14:textId="77777777" w:rsidR="001B13B0" w:rsidRDefault="001B13B0" w:rsidP="008F5280">
      <w:pPr>
        <w:pStyle w:val="FootnoteSeparator"/>
      </w:pPr>
    </w:p>
    <w:p w14:paraId="06E7828B" w14:textId="77777777" w:rsidR="001B13B0" w:rsidRDefault="001B13B0"/>
  </w:footnote>
  <w:footnote w:type="continuationNotice" w:id="1">
    <w:p w14:paraId="439C90FA" w14:textId="77777777" w:rsidR="001B13B0" w:rsidRDefault="001B13B0" w:rsidP="00D55628"/>
    <w:p w14:paraId="68729977" w14:textId="77777777" w:rsidR="001B13B0" w:rsidRDefault="001B13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F716" w14:textId="77777777" w:rsidR="008D4D17" w:rsidRDefault="008D4D17" w:rsidP="009C64FA">
    <w:pPr>
      <w:pStyle w:val="Header"/>
    </w:pPr>
  </w:p>
  <w:p w14:paraId="53C2FDC1"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2BD4"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4424"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825B9" w14:textId="77777777" w:rsidR="00D838A7" w:rsidRDefault="00D838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EACB" w14:textId="21C5E23C" w:rsidR="00D838A7" w:rsidRDefault="003E19AF" w:rsidP="009C64FA">
    <w:pPr>
      <w:pStyle w:val="Header"/>
    </w:pPr>
    <w:r w:rsidRPr="00806AB6">
      <w:rPr>
        <w:noProof/>
      </w:rPr>
      <mc:AlternateContent>
        <mc:Choice Requires="wps">
          <w:drawing>
            <wp:anchor distT="0" distB="0" distL="114300" distR="114300" simplePos="0" relativeHeight="251679232" behindDoc="1" locked="0" layoutInCell="1" allowOverlap="1" wp14:anchorId="5013DD57" wp14:editId="66C750DA">
              <wp:simplePos x="0" y="0"/>
              <wp:positionH relativeFrom="margin">
                <wp:posOffset>-434340</wp:posOffset>
              </wp:positionH>
              <wp:positionV relativeFrom="page">
                <wp:posOffset>285750</wp:posOffset>
              </wp:positionV>
              <wp:extent cx="9944100" cy="885825"/>
              <wp:effectExtent l="0" t="0" r="0" b="9525"/>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0" cy="8858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D74693" id="Rectangle" o:spid="_x0000_s1026" alt="&quot;&quot;" style="position:absolute;margin-left:-34.2pt;margin-top:22.5pt;width:783pt;height:69.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" fillcolor="#00b2a9 [3204]" stroked="f">
              <w10:wrap anchorx="margin" anchory="page"/>
            </v:rect>
          </w:pict>
        </mc:Fallback>
      </mc:AlternateContent>
    </w:r>
  </w:p>
  <w:p w14:paraId="5FF51A19" w14:textId="772000A6" w:rsidR="00D838A7" w:rsidRDefault="00D838A7" w:rsidP="00D838A7">
    <w:pPr>
      <w:pStyle w:val="Header"/>
    </w:pPr>
    <w:r w:rsidRPr="00806AB6">
      <w:rPr>
        <w:noProof/>
      </w:rPr>
      <mc:AlternateContent>
        <mc:Choice Requires="wps">
          <w:drawing>
            <wp:anchor distT="0" distB="0" distL="114300" distR="114300" simplePos="0" relativeHeight="251681280" behindDoc="1" locked="0" layoutInCell="1" allowOverlap="1" wp14:anchorId="58F722AC" wp14:editId="11571BC6">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CA0DD" id="TriangleRight" o:spid="_x0000_s1026" alt="&quot;&quot;" style="position:absolute;margin-left:56.7pt;margin-top:22.7pt;width:68.05pt;height:70.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0256" behindDoc="1" locked="0" layoutInCell="1" allowOverlap="1" wp14:anchorId="62217B82" wp14:editId="55D137C5">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262CF" id="TriangleLeft" o:spid="_x0000_s1026" alt="&quot;&quot;" style="position:absolute;margin-left:22.7pt;margin-top:22.7pt;width:68.05pt;height:70.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797391 [3207]" stroked="f">
              <v:path arrowok="t" o:connecttype="custom" o:connectlocs="0,0;430705,900000;864000,0;0,0" o:connectangles="0,0,0,0"/>
              <w10:wrap anchorx="page" anchory="page"/>
            </v:shape>
          </w:pict>
        </mc:Fallback>
      </mc:AlternateContent>
    </w:r>
  </w:p>
  <w:p w14:paraId="111534EE" w14:textId="77777777" w:rsidR="00D838A7" w:rsidRPr="00393205" w:rsidRDefault="00D838A7"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CC4D" w14:textId="77777777" w:rsidR="00D838A7" w:rsidRDefault="00D838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55D5" w14:textId="7921E6D1" w:rsidR="00D57445" w:rsidRDefault="00D57445" w:rsidP="009C64FA">
    <w:pPr>
      <w:pStyle w:val="Header"/>
    </w:pPr>
  </w:p>
  <w:p w14:paraId="739F8C5D" w14:textId="39D45405" w:rsidR="00D57445" w:rsidRDefault="00D57445" w:rsidP="00D838A7">
    <w:pPr>
      <w:pStyle w:val="Header"/>
    </w:pPr>
  </w:p>
  <w:p w14:paraId="4AD8D0A2" w14:textId="77777777" w:rsidR="00D57445" w:rsidRPr="00393205" w:rsidRDefault="00D57445"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504B" w14:textId="77777777" w:rsidR="00733817" w:rsidRDefault="00733817" w:rsidP="00733817">
    <w:pPr>
      <w:pStyle w:val="Header"/>
    </w:pPr>
    <w:r w:rsidRPr="00806AB6">
      <w:rPr>
        <w:noProof/>
      </w:rPr>
      <mc:AlternateContent>
        <mc:Choice Requires="wps">
          <w:drawing>
            <wp:anchor distT="0" distB="0" distL="114300" distR="114300" simplePos="0" relativeHeight="251689472" behindDoc="1" locked="0" layoutInCell="1" allowOverlap="1" wp14:anchorId="5DD90CC9" wp14:editId="6F86F52E">
              <wp:simplePos x="0" y="0"/>
              <wp:positionH relativeFrom="page">
                <wp:posOffset>720090</wp:posOffset>
              </wp:positionH>
              <wp:positionV relativeFrom="page">
                <wp:posOffset>288290</wp:posOffset>
              </wp:positionV>
              <wp:extent cx="864000" cy="900000"/>
              <wp:effectExtent l="0" t="0" r="0" b="0"/>
              <wp:wrapNone/>
              <wp:docPr id="1068505541"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A0B16" id="TriangleRight" o:spid="_x0000_s1026" alt="&quot;&quot;" style="position:absolute;margin-left:56.7pt;margin-top:22.7pt;width:68.05pt;height:7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8448" behindDoc="1" locked="0" layoutInCell="1" allowOverlap="1" wp14:anchorId="3C0E4B86" wp14:editId="2778D2E2">
              <wp:simplePos x="0" y="0"/>
              <wp:positionH relativeFrom="page">
                <wp:posOffset>288290</wp:posOffset>
              </wp:positionH>
              <wp:positionV relativeFrom="page">
                <wp:posOffset>288290</wp:posOffset>
              </wp:positionV>
              <wp:extent cx="864000" cy="900000"/>
              <wp:effectExtent l="0" t="0" r="0" b="0"/>
              <wp:wrapNone/>
              <wp:docPr id="1068505542"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7CB9D" id="TriangleLeft" o:spid="_x0000_s1026" alt="&quot;&quot;" style="position:absolute;margin-left:22.7pt;margin-top:22.7pt;width:68.05pt;height:70.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797391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7424" behindDoc="1" locked="0" layoutInCell="1" allowOverlap="1" wp14:anchorId="049586E3" wp14:editId="680DABDC">
              <wp:simplePos x="0" y="0"/>
              <wp:positionH relativeFrom="page">
                <wp:posOffset>288290</wp:posOffset>
              </wp:positionH>
              <wp:positionV relativeFrom="page">
                <wp:posOffset>288290</wp:posOffset>
              </wp:positionV>
              <wp:extent cx="7020000" cy="900000"/>
              <wp:effectExtent l="0" t="0" r="9525" b="0"/>
              <wp:wrapNone/>
              <wp:docPr id="106850554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514AC8" id="Rectangle" o:spid="_x0000_s1026" alt="&quot;&quot;" style="position:absolute;margin-left:22.7pt;margin-top:22.7pt;width:552.75pt;height:70.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70B7B9FA" w14:textId="594A1E0D" w:rsidR="00733817" w:rsidRDefault="00733817" w:rsidP="009C64FA">
    <w:pPr>
      <w:pStyle w:val="Header"/>
    </w:pPr>
  </w:p>
  <w:p w14:paraId="5366A641" w14:textId="19D7A65A" w:rsidR="00733817" w:rsidRDefault="00733817" w:rsidP="00D838A7">
    <w:pPr>
      <w:pStyle w:val="Header"/>
    </w:pPr>
  </w:p>
  <w:p w14:paraId="2404DDF6" w14:textId="77777777" w:rsidR="00733817" w:rsidRPr="00393205" w:rsidRDefault="0073381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2015"/>
    <w:multiLevelType w:val="hybridMultilevel"/>
    <w:tmpl w:val="EE5A82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D86586D"/>
    <w:multiLevelType w:val="hybridMultilevel"/>
    <w:tmpl w:val="077EC2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A25670"/>
    <w:multiLevelType w:val="hybridMultilevel"/>
    <w:tmpl w:val="AD8EAE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7D55B85"/>
    <w:multiLevelType w:val="hybridMultilevel"/>
    <w:tmpl w:val="994EDE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D4E4E17"/>
    <w:multiLevelType w:val="hybridMultilevel"/>
    <w:tmpl w:val="353CBA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BD22D7"/>
    <w:multiLevelType w:val="hybridMultilevel"/>
    <w:tmpl w:val="AF6C6F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064AB"/>
    <w:multiLevelType w:val="hybridMultilevel"/>
    <w:tmpl w:val="8480A6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8FD7F62"/>
    <w:multiLevelType w:val="hybridMultilevel"/>
    <w:tmpl w:val="90B01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DFFC47C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4F0B1B75"/>
    <w:multiLevelType w:val="hybridMultilevel"/>
    <w:tmpl w:val="12C8C1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77E0AD0"/>
    <w:multiLevelType w:val="hybridMultilevel"/>
    <w:tmpl w:val="E42864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3A7BAE"/>
    <w:multiLevelType w:val="hybridMultilevel"/>
    <w:tmpl w:val="3E2ED0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38CC5C00"/>
    <w:name w:val="DEPIListNumbering"/>
    <w:lvl w:ilvl="0">
      <w:start w:val="1"/>
      <w:numFmt w:val="decimal"/>
      <w:pStyle w:val="ListNumber"/>
      <w:lvlText w:val="%1."/>
      <w:lvlJc w:val="left"/>
      <w:pPr>
        <w:tabs>
          <w:tab w:val="num" w:pos="340"/>
        </w:tabs>
        <w:ind w:left="340" w:hanging="340"/>
      </w:pPr>
      <w:rPr>
        <w:rFonts w:hint="default"/>
        <w:color w:val="00B2A9" w:themeColor="text2"/>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427118553">
    <w:abstractNumId w:val="16"/>
  </w:num>
  <w:num w:numId="2" w16cid:durableId="1008563342">
    <w:abstractNumId w:val="26"/>
  </w:num>
  <w:num w:numId="3" w16cid:durableId="1109930437">
    <w:abstractNumId w:val="22"/>
  </w:num>
  <w:num w:numId="4" w16cid:durableId="1874880848">
    <w:abstractNumId w:val="28"/>
  </w:num>
  <w:num w:numId="5" w16cid:durableId="1890996038">
    <w:abstractNumId w:val="9"/>
  </w:num>
  <w:num w:numId="6" w16cid:durableId="718748067">
    <w:abstractNumId w:val="3"/>
  </w:num>
  <w:num w:numId="7" w16cid:durableId="1938516005">
    <w:abstractNumId w:val="1"/>
  </w:num>
  <w:num w:numId="8" w16cid:durableId="1385371430">
    <w:abstractNumId w:val="27"/>
  </w:num>
  <w:num w:numId="9" w16cid:durableId="759762834">
    <w:abstractNumId w:val="4"/>
  </w:num>
  <w:num w:numId="10" w16cid:durableId="50932798">
    <w:abstractNumId w:val="13"/>
  </w:num>
  <w:num w:numId="11" w16cid:durableId="635456452">
    <w:abstractNumId w:val="7"/>
  </w:num>
  <w:num w:numId="12" w16cid:durableId="1376929936">
    <w:abstractNumId w:val="17"/>
  </w:num>
  <w:num w:numId="13" w16cid:durableId="435755413">
    <w:abstractNumId w:val="18"/>
  </w:num>
  <w:num w:numId="14" w16cid:durableId="404112099">
    <w:abstractNumId w:val="5"/>
  </w:num>
  <w:num w:numId="15" w16cid:durableId="162478678">
    <w:abstractNumId w:val="0"/>
  </w:num>
  <w:num w:numId="16" w16cid:durableId="1471437341">
    <w:abstractNumId w:val="11"/>
  </w:num>
  <w:num w:numId="17" w16cid:durableId="765032183">
    <w:abstractNumId w:val="24"/>
  </w:num>
  <w:num w:numId="18" w16cid:durableId="804736173">
    <w:abstractNumId w:val="12"/>
  </w:num>
  <w:num w:numId="19" w16cid:durableId="659700257">
    <w:abstractNumId w:val="8"/>
  </w:num>
  <w:num w:numId="20" w16cid:durableId="698091471">
    <w:abstractNumId w:val="25"/>
  </w:num>
  <w:num w:numId="21" w16cid:durableId="401606280">
    <w:abstractNumId w:val="10"/>
  </w:num>
  <w:num w:numId="22" w16cid:durableId="879900910">
    <w:abstractNumId w:val="6"/>
  </w:num>
  <w:num w:numId="23" w16cid:durableId="802507147">
    <w:abstractNumId w:val="19"/>
  </w:num>
  <w:num w:numId="24" w16cid:durableId="148735468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D838A7"/>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7F2"/>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6F71"/>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47"/>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04F"/>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3B0"/>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A57"/>
    <w:rsid w:val="00255D7F"/>
    <w:rsid w:val="00255DD3"/>
    <w:rsid w:val="00256057"/>
    <w:rsid w:val="002560F7"/>
    <w:rsid w:val="002563CE"/>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1B9"/>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DC7"/>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2B98"/>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9AF"/>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CE6"/>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C5D"/>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81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A6"/>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E0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A34"/>
    <w:rsid w:val="007312FD"/>
    <w:rsid w:val="00731798"/>
    <w:rsid w:val="007322F9"/>
    <w:rsid w:val="00732B3E"/>
    <w:rsid w:val="00732B4D"/>
    <w:rsid w:val="0073302E"/>
    <w:rsid w:val="007334AC"/>
    <w:rsid w:val="00733817"/>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BB3"/>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554"/>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81D"/>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46A"/>
    <w:rsid w:val="00B836F9"/>
    <w:rsid w:val="00B83743"/>
    <w:rsid w:val="00B8374F"/>
    <w:rsid w:val="00B83BCF"/>
    <w:rsid w:val="00B83E0A"/>
    <w:rsid w:val="00B84996"/>
    <w:rsid w:val="00B8504C"/>
    <w:rsid w:val="00B85239"/>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3E4"/>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011"/>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ED3"/>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45"/>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8A7"/>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AD3"/>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30F"/>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B13C848"/>
  <w15:docId w15:val="{68C0E547-EF16-46CD-AD4E-F94BA87E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D838A7"/>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D838A7"/>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D838A7"/>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D838A7"/>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838A7"/>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image" Target="media/image17.png"/><Relationship Id="rId50" Type="http://schemas.openxmlformats.org/officeDocument/2006/relationships/hyperlink" Target="https://www.gigacalculator.com/randomizers/random-alphanumeric-generator.php" TargetMode="External"/><Relationship Id="rId55" Type="http://schemas.openxmlformats.org/officeDocument/2006/relationships/image" Target="media/image2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header" Target="header3.xm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1.jpg"/><Relationship Id="rId41" Type="http://schemas.openxmlformats.org/officeDocument/2006/relationships/header" Target="header5.xml"/><Relationship Id="rId54"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header" Target="header4.xml"/><Relationship Id="rId45" Type="http://schemas.openxmlformats.org/officeDocument/2006/relationships/footer" Target="footer8.xml"/><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1.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header" Target="header2.xml"/><Relationship Id="rId49" Type="http://schemas.openxmlformats.org/officeDocument/2006/relationships/image" Target="media/image19.png"/><Relationship Id="rId57"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10.jpg"/><Relationship Id="rId44" Type="http://schemas.openxmlformats.org/officeDocument/2006/relationships/header" Target="header6.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00.jpg"/><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0.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emf"/><Relationship Id="rId4"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89C25299EC4CEF9663E808E7871858"/>
        <w:category>
          <w:name w:val="General"/>
          <w:gallery w:val="placeholder"/>
        </w:category>
        <w:types>
          <w:type w:val="bbPlcHdr"/>
        </w:types>
        <w:behaviors>
          <w:behavior w:val="content"/>
        </w:behaviors>
        <w:guid w:val="{A8C660AC-7922-4FBF-B790-B17AEBCC2EDA}"/>
      </w:docPartPr>
      <w:docPartBody>
        <w:p w:rsidR="00461719" w:rsidRDefault="006631C7">
          <w:pPr>
            <w:pStyle w:val="C489C25299EC4CEF9663E808E7871858"/>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719"/>
    <w:rsid w:val="0010023E"/>
    <w:rsid w:val="00461719"/>
    <w:rsid w:val="006631C7"/>
    <w:rsid w:val="007C1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489C25299EC4CEF9663E808E7871858">
    <w:name w:val="C489C25299EC4CEF9663E808E78718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DOCID706-1714886731-434</_dlc_DocId>
    <_dlc_DocIdUrl xmlns="a5f32de4-e402-4188-b034-e71ca7d22e54">
      <Url>https://delwpvicgovau.sharepoint.com/sites/ecm_706/_layouts/15/DocIdRedir.aspx?ID=DOCID706-1714886731-434</Url>
      <Description>DOCID706-1714886731-434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21CA1C-47BB-4C1D-9384-B5E73C403607}">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2.xml><?xml version="1.0" encoding="utf-8"?>
<ds:datastoreItem xmlns:ds="http://schemas.openxmlformats.org/officeDocument/2006/customXml" ds:itemID="{55C5AFC1-7D7C-4EBB-BDF9-CD3E99FC0A61}">
  <ds:schemaRefs>
    <ds:schemaRef ds:uri="http://schemas.microsoft.com/sharepoint/v3/contenttype/forms"/>
  </ds:schemaRefs>
</ds:datastoreItem>
</file>

<file path=customXml/itemProps3.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4.xml><?xml version="1.0" encoding="utf-8"?>
<ds:datastoreItem xmlns:ds="http://schemas.openxmlformats.org/officeDocument/2006/customXml" ds:itemID="{7193F5A9-9687-4669-ACF2-A6B966F5883E}">
  <ds:schemaRefs>
    <ds:schemaRef ds:uri="http://schemas.microsoft.com/sharepoint/events"/>
  </ds:schemaRefs>
</ds:datastoreItem>
</file>

<file path=customXml/itemProps5.xml><?xml version="1.0" encoding="utf-8"?>
<ds:datastoreItem xmlns:ds="http://schemas.openxmlformats.org/officeDocument/2006/customXml" ds:itemID="{855E951D-EDF6-4640-8B93-3417789C0758}">
  <ds:schemaRefs>
    <ds:schemaRef ds:uri="Microsoft.SharePoint.Taxonomy.ContentTypeSync"/>
  </ds:schemaRefs>
</ds:datastoreItem>
</file>

<file path=customXml/itemProps6.xml><?xml version="1.0" encoding="utf-8"?>
<ds:datastoreItem xmlns:ds="http://schemas.openxmlformats.org/officeDocument/2006/customXml" ds:itemID="{C2ADF2C8-C813-445C-A5D9-DA27576D931A}"/>
</file>

<file path=docProps/app.xml><?xml version="1.0" encoding="utf-8"?>
<Properties xmlns="http://schemas.openxmlformats.org/officeDocument/2006/extended-properties" xmlns:vt="http://schemas.openxmlformats.org/officeDocument/2006/docPropsVTypes">
  <Template>DELWP Report template_macros.dotm</Template>
  <TotalTime>9801</TotalTime>
  <Pages>30</Pages>
  <Words>1922</Words>
  <Characters>10961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Ecosystem and Edible Urchins Worksheets</vt:lpstr>
    </vt:vector>
  </TitlesOfParts>
  <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and Edible Urchins Worksheets</dc:title>
  <dc:subject/>
  <dc:creator>DELWP</dc:creator>
  <cp:keywords/>
  <dc:description/>
  <cp:lastModifiedBy>Corinne Donohue (DEECA)</cp:lastModifiedBy>
  <cp:revision>20</cp:revision>
  <cp:lastPrinted>2023-05-05T02:48:00Z</cp:lastPrinted>
  <dcterms:created xsi:type="dcterms:W3CDTF">2022-07-12T05:24:00Z</dcterms:created>
  <dcterms:modified xsi:type="dcterms:W3CDTF">2023-05-05T02:48:00Z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Ecosystem and Edible Urchins Worksheets</vt:lpwstr>
  </property>
  <property fmtid="{D5CDD505-2E9C-101B-9397-08002B2CF9AE}" pid="3" name="xSubtitle">
    <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Ecosystem and Edible Urchins Worksheets</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946bea22-c47d-4025-ad94-666db4db4679</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2023-05-05T02:48:15Z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4e8c7709-9a84-4a6c-9d29-2ea4f6fa39c8</vt:lpwstr>
  </property>
  <property fmtid="{D5CDD505-2E9C-101B-9397-08002B2CF9AE}" pid="32" name="MSIP_Label_4257e2ab-f512-40e2-9c9a-c64247360765_ContentBits">
    <vt:lpwstr>2</vt:lpwstr>
  </property>
</Properties>
</file>